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noProof/>
        </w:rPr>
        <w:id w:val="-1975434350"/>
        <w:docPartObj>
          <w:docPartGallery w:val="Cover Pages"/>
          <w:docPartUnique/>
        </w:docPartObj>
      </w:sdtPr>
      <w:sdtEndPr/>
      <w:sdtContent>
        <w:p w14:paraId="1C96F64E" w14:textId="77777777" w:rsidR="00AB4562" w:rsidRPr="00673202" w:rsidRDefault="002F67FF">
          <w:pPr>
            <w:rPr>
              <w:noProof/>
            </w:rPr>
          </w:pPr>
          <w:r w:rsidRPr="00673202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BA830D5" wp14:editId="7E665642">
                <wp:simplePos x="0" y="0"/>
                <wp:positionH relativeFrom="column">
                  <wp:posOffset>-1413510</wp:posOffset>
                </wp:positionH>
                <wp:positionV relativeFrom="paragraph">
                  <wp:posOffset>0</wp:posOffset>
                </wp:positionV>
                <wp:extent cx="3305175" cy="1866900"/>
                <wp:effectExtent l="0" t="0" r="9525" b="0"/>
                <wp:wrapSquare wrapText="bothSides"/>
                <wp:docPr id="3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 preferRelativeResize="0"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5175" cy="186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32FB" w:rsidRPr="00673202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0" wp14:anchorId="37081DFC" wp14:editId="4D7317B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858000" cy="1775460"/>
                    <wp:effectExtent l="0" t="0" r="0" b="7620"/>
                    <wp:wrapSquare wrapText="bothSides"/>
                    <wp:docPr id="15" name="Textruta 15" descr="contact inf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6C908" w14:textId="77777777" w:rsidR="00631337" w:rsidRDefault="004D414F">
                                <w:pPr>
                                  <w:pStyle w:val="Organisation"/>
                                  <w:rPr>
                                    <w:noProof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</w:rPr>
                                    <w:alias w:val="Företag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31337">
                                      <w:rPr>
                                        <w:noProof/>
                                      </w:rPr>
                                      <w:t>Internationella Folkhögskolan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878"/>
                                  <w:gridCol w:w="2963"/>
                                  <w:gridCol w:w="2964"/>
                                </w:tblGrid>
                                <w:tr w:rsidR="00631337" w14:paraId="5ED050C1" w14:textId="77777777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14:paraId="7C9B30FD" w14:textId="77777777" w:rsidR="00631337" w:rsidRDefault="00631337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14:paraId="68B34821" w14:textId="77777777" w:rsidR="00631337" w:rsidRDefault="00631337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14:paraId="40E2FB52" w14:textId="77777777" w:rsidR="00631337" w:rsidRDefault="00631337">
                                      <w:pPr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</w:tr>
                                <w:tr w:rsidR="00631337" w14:paraId="2F81A068" w14:textId="77777777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14:paraId="78B6DF64" w14:textId="77777777" w:rsidR="00631337" w:rsidRPr="00BB3768" w:rsidRDefault="00631337">
                                      <w:pPr>
                                        <w:pStyle w:val="Sidfot"/>
                                        <w:rPr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noProof/>
                                        </w:rPr>
                                        <w:t>Hemsida</w:t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alias w:val="Telefon"/>
                                          <w:tag w:val=""/>
                                          <w:id w:val="13076384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>
                                            <w:rPr>
                                              <w:noProof/>
                                              <w:sz w:val="16"/>
                                              <w:szCs w:val="16"/>
                                            </w:rPr>
                                            <w:t>www.folks.se</w:t>
                                          </w:r>
                                        </w:sdtContent>
                                      </w:sdt>
                                    </w:p>
                                    <w:p w14:paraId="1AA4F305" w14:textId="77777777" w:rsidR="00631337" w:rsidRDefault="00631337">
                                      <w:pPr>
                                        <w:pStyle w:val="Sidfot"/>
                                        <w:rPr>
                                          <w:b/>
                                          <w:bCs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450BCBAD" w14:textId="77777777" w:rsidR="00631337" w:rsidRPr="00D85F24" w:rsidRDefault="00631337">
                                      <w:pPr>
                                        <w:pStyle w:val="Sidfot"/>
                                        <w:rPr>
                                          <w:noProof/>
                                        </w:rPr>
                                      </w:pPr>
                                      <w:r w:rsidRPr="00D85F24">
                                        <w:rPr>
                                          <w:b/>
                                          <w:bCs/>
                                          <w:noProof/>
                                          <w:sz w:val="16"/>
                                          <w:szCs w:val="16"/>
                                        </w:rPr>
                                        <w:t>Facebook</w:t>
                                      </w:r>
                                      <w:r w:rsidRPr="00D85F24">
                                        <w:rPr>
                                          <w:noProof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noProof/>
                                            <w:sz w:val="16"/>
                                            <w:szCs w:val="16"/>
                                          </w:rPr>
                                          <w:alias w:val="Fax"/>
                                          <w:tag w:val=""/>
                                          <w:id w:val="-2015451963"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D85F24">
                                            <w:rPr>
                                              <w:noProof/>
                                              <w:sz w:val="16"/>
                                              <w:szCs w:val="16"/>
                                            </w:rPr>
                                            <w:t>https://www.facebook.com/InternationellaFolkhogskolanIGoteborg/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rPr>
                                        <w:noProof/>
                                      </w:rPr>
                                      <w:alias w:val="Adress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14:paraId="709182E9" w14:textId="77777777" w:rsidR="00631337" w:rsidRDefault="00631337" w:rsidP="0072189D">
                                          <w:pPr>
                                            <w:pStyle w:val="Sidfot"/>
                                            <w:rPr>
                                              <w:noProof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t>Skolspåret 43</w:t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w:br/>
                                            <w:t>4</w:t>
                                          </w:r>
                                          <w:r w:rsidR="00944AE5">
                                            <w:rPr>
                                              <w:noProof/>
                                            </w:rPr>
                                            <w:t>243</w:t>
                                          </w:r>
                                          <w:r>
                                            <w:rPr>
                                              <w:noProof/>
                                            </w:rPr>
                                            <w:t xml:space="preserve">1 </w:t>
                                          </w:r>
                                          <w:r w:rsidR="00944AE5">
                                            <w:rPr>
                                              <w:noProof/>
                                            </w:rPr>
                                            <w:t>Angered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noProof/>
                                        </w:rPr>
                                        <w:alias w:val="Webbplats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9582766" w14:textId="77777777" w:rsidR="00631337" w:rsidRDefault="00631337">
                                          <w:pPr>
                                            <w:pStyle w:val="Sidfot"/>
                                            <w:rPr>
                                              <w:noProof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t>info@folks.se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noProof/>
                                          <w:color w:val="F58F7A" w:themeColor="accent1" w:themeTint="99"/>
                                          <w:sz w:val="16"/>
                                          <w:szCs w:val="16"/>
                                        </w:rPr>
                                        <w:alias w:val="E-post"/>
                                        <w:tag w:val=""/>
                                        <w:id w:val="1873495697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65EC262E" w14:textId="77777777" w:rsidR="00631337" w:rsidRDefault="00631337" w:rsidP="006660BC">
                                          <w:pPr>
                                            <w:pStyle w:val="Sidfot"/>
                                            <w:spacing w:line="480" w:lineRule="auto"/>
                                            <w:ind w:left="0"/>
                                            <w:rPr>
                                              <w:noProof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noProof/>
                                              <w:color w:val="F58F7A" w:themeColor="accent1" w:themeTint="99"/>
                                              <w:sz w:val="16"/>
                                              <w:szCs w:val="1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631337" w14:paraId="7543B998" w14:textId="77777777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14:paraId="1AF38CA0" w14:textId="77777777" w:rsidR="00631337" w:rsidRDefault="00631337">
                                      <w:pPr>
                                        <w:pStyle w:val="Sidfot"/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14:paraId="0C669D9C" w14:textId="77777777" w:rsidR="00631337" w:rsidRDefault="00631337">
                                      <w:pPr>
                                        <w:pStyle w:val="Sidfot"/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14:paraId="57B92816" w14:textId="77777777" w:rsidR="00631337" w:rsidRDefault="00631337">
                                      <w:pPr>
                                        <w:pStyle w:val="Sidfot"/>
                                        <w:rPr>
                                          <w:noProof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233E1BF" w14:textId="77777777" w:rsidR="00631337" w:rsidRDefault="00631337">
                                <w:pPr>
                                  <w:pStyle w:val="Ingetavstnd"/>
                                  <w:rPr>
                                    <w:noProof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7081DFC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15" o:spid="_x0000_s1026" type="#_x0000_t202" alt="contact info" style="position:absolute;margin-left:0;margin-top:0;width:540pt;height:139.8pt;z-index:251657216;visibility:visible;mso-wrap-style:square;mso-width-percent:1282;mso-height-percent:200;mso-wrap-distance-left:9pt;mso-wrap-distance-top:0;mso-wrap-distance-right:9pt;mso-wrap-distance-bottom:0;mso-position-horizontal:center;mso-position-horizontal-relative:page;mso-position-vertical:bottom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" o:allowoverlap="f" filled="f" stroked="f" strokeweight=".5pt">
                    <v:textbox inset="0,0,0,0">
                      <w:txbxContent>
                        <w:p w14:paraId="7E46C908" w14:textId="77777777" w:rsidR="00631337" w:rsidRDefault="004D414F">
                          <w:pPr>
                            <w:pStyle w:val="Organisation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Företag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631337">
                                <w:rPr>
                                  <w:noProof/>
                                </w:rPr>
                                <w:t>Internationella Folkhögskolan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878"/>
                            <w:gridCol w:w="2963"/>
                            <w:gridCol w:w="2964"/>
                          </w:tblGrid>
                          <w:tr w:rsidR="00631337" w14:paraId="5ED050C1" w14:textId="77777777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14:paraId="7C9B30FD" w14:textId="77777777" w:rsidR="00631337" w:rsidRDefault="0063133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14:paraId="68B34821" w14:textId="77777777" w:rsidR="00631337" w:rsidRDefault="0063133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14:paraId="40E2FB52" w14:textId="77777777" w:rsidR="00631337" w:rsidRDefault="0063133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  <w:tr w:rsidR="00631337" w14:paraId="2F81A068" w14:textId="77777777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14:paraId="78B6DF64" w14:textId="77777777" w:rsidR="00631337" w:rsidRPr="00BB3768" w:rsidRDefault="00631337">
                                <w:pPr>
                                  <w:pStyle w:val="Sidfot"/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</w:rPr>
                                  <w:t>Hemsida</w:t>
                                </w:r>
                                <w:r>
                                  <w:rPr>
                                    <w:noProof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alias w:val="Telefon"/>
                                    <w:tag w:val=""/>
                                    <w:id w:val="13076384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noProof/>
                                        <w:sz w:val="16"/>
                                        <w:szCs w:val="16"/>
                                      </w:rPr>
                                      <w:t>www.folks.se</w:t>
                                    </w:r>
                                  </w:sdtContent>
                                </w:sdt>
                              </w:p>
                              <w:p w14:paraId="1AA4F305" w14:textId="77777777" w:rsidR="00631337" w:rsidRDefault="00631337">
                                <w:pPr>
                                  <w:pStyle w:val="Sidfot"/>
                                  <w:rPr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50BCBAD" w14:textId="77777777" w:rsidR="00631337" w:rsidRPr="00D85F24" w:rsidRDefault="00631337">
                                <w:pPr>
                                  <w:pStyle w:val="Sidfot"/>
                                  <w:rPr>
                                    <w:noProof/>
                                  </w:rPr>
                                </w:pPr>
                                <w:r w:rsidRPr="00D85F24">
                                  <w:rPr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  <w:t>Facebook</w:t>
                                </w:r>
                                <w:r w:rsidRPr="00D85F2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alias w:val="Fax"/>
                                    <w:tag w:val=""/>
                                    <w:id w:val="-2015451963"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D85F24">
                                      <w:rPr>
                                        <w:noProof/>
                                        <w:sz w:val="16"/>
                                        <w:szCs w:val="16"/>
                                      </w:rPr>
                                      <w:t>https://www.facebook.com/InternationellaFolkhogskolanIGoteborg/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rPr>
                                  <w:noProof/>
                                </w:rPr>
                                <w:alias w:val="Adress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14:paraId="709182E9" w14:textId="77777777" w:rsidR="00631337" w:rsidRDefault="00631337" w:rsidP="0072189D">
                                    <w:pPr>
                                      <w:pStyle w:val="Sidfot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Skolspåret 43</w:t>
                                    </w:r>
                                    <w:r>
                                      <w:rPr>
                                        <w:noProof/>
                                      </w:rPr>
                                      <w:br/>
                                      <w:t>4</w:t>
                                    </w:r>
                                    <w:r w:rsidR="00944AE5">
                                      <w:rPr>
                                        <w:noProof/>
                                      </w:rPr>
                                      <w:t>243</w:t>
                                    </w:r>
                                    <w:r>
                                      <w:rPr>
                                        <w:noProof/>
                                      </w:rPr>
                                      <w:t xml:space="preserve">1 </w:t>
                                    </w:r>
                                    <w:r w:rsidR="00944AE5">
                                      <w:rPr>
                                        <w:noProof/>
                                      </w:rPr>
                                      <w:t>Angered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noProof/>
                                  </w:rPr>
                                  <w:alias w:val="Webbplats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9582766" w14:textId="77777777" w:rsidR="00631337" w:rsidRDefault="00631337">
                                    <w:pPr>
                                      <w:pStyle w:val="Sidfot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info@folks.se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noProof/>
                                    <w:color w:val="F58F7A" w:themeColor="accent1" w:themeTint="99"/>
                                    <w:sz w:val="16"/>
                                    <w:szCs w:val="16"/>
                                  </w:rPr>
                                  <w:alias w:val="E-post"/>
                                  <w:tag w:val=""/>
                                  <w:id w:val="1873495697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65EC262E" w14:textId="77777777" w:rsidR="00631337" w:rsidRDefault="00631337" w:rsidP="006660BC">
                                    <w:pPr>
                                      <w:pStyle w:val="Sidfot"/>
                                      <w:spacing w:line="480" w:lineRule="auto"/>
                                      <w:ind w:left="0"/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noProof/>
                                        <w:color w:val="F58F7A" w:themeColor="accent1" w:themeTint="99"/>
                                        <w:sz w:val="16"/>
                                        <w:szCs w:val="1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631337" w14:paraId="7543B998" w14:textId="77777777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14:paraId="1AF38CA0" w14:textId="77777777" w:rsidR="00631337" w:rsidRDefault="00631337">
                                <w:pPr>
                                  <w:pStyle w:val="Sidfot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14:paraId="0C669D9C" w14:textId="77777777" w:rsidR="00631337" w:rsidRDefault="00631337">
                                <w:pPr>
                                  <w:pStyle w:val="Sidfot"/>
                                  <w:rPr>
                                    <w:noProof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14:paraId="57B92816" w14:textId="77777777" w:rsidR="00631337" w:rsidRDefault="00631337">
                                <w:pPr>
                                  <w:pStyle w:val="Sidfot"/>
                                  <w:rPr>
                                    <w:noProof/>
                                  </w:rPr>
                                </w:pPr>
                              </w:p>
                            </w:tc>
                          </w:tr>
                        </w:tbl>
                        <w:p w14:paraId="4233E1BF" w14:textId="77777777" w:rsidR="00631337" w:rsidRDefault="00631337">
                          <w:pPr>
                            <w:pStyle w:val="Ingetavstnd"/>
                            <w:rPr>
                              <w:noProof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</w:p>
        <w:p w14:paraId="6673CE53" w14:textId="77777777" w:rsidR="00AB4562" w:rsidRPr="00673202" w:rsidRDefault="005A4726">
          <w:pPr>
            <w:rPr>
              <w:b/>
              <w:bCs/>
              <w:noProof/>
            </w:rPr>
          </w:pPr>
          <w:r w:rsidRPr="00673202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1" locked="0" layoutInCell="1" allowOverlap="0" wp14:anchorId="53610EFC" wp14:editId="68C9B54D">
                    <wp:simplePos x="0" y="0"/>
                    <wp:positionH relativeFrom="page">
                      <wp:posOffset>485775</wp:posOffset>
                    </wp:positionH>
                    <wp:positionV relativeFrom="margin">
                      <wp:posOffset>2114550</wp:posOffset>
                    </wp:positionV>
                    <wp:extent cx="6905625" cy="3867150"/>
                    <wp:effectExtent l="0" t="0" r="9525" b="0"/>
                    <wp:wrapNone/>
                    <wp:docPr id="14" name="Textruta 14" descr="Report 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05625" cy="3867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noProof/>
                                    <w:sz w:val="72"/>
                                    <w:szCs w:val="72"/>
                                  </w:rPr>
                                  <w:alias w:val="Rubrik"/>
                                  <w:tag w:val=""/>
                                  <w:id w:val="211501598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AD1877" w14:textId="19CB349F" w:rsidR="00631337" w:rsidRPr="00921441" w:rsidRDefault="00F25506" w:rsidP="00F93491">
                                    <w:pPr>
                                      <w:pStyle w:val="Rubrik"/>
                                      <w:rPr>
                                        <w:noProof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72"/>
                                        <w:szCs w:val="72"/>
                                      </w:rPr>
                                      <w:t>Årsmöte</w:t>
                                    </w:r>
                                    <w:r w:rsidR="00631337">
                                      <w:rPr>
                                        <w:noProof/>
                                        <w:sz w:val="72"/>
                                        <w:szCs w:val="72"/>
                                      </w:rPr>
                                      <w:t xml:space="preserve"> 201</w:t>
                                    </w:r>
                                    <w:r w:rsidR="000C4938">
                                      <w:rPr>
                                        <w:noProof/>
                                        <w:sz w:val="72"/>
                                        <w:szCs w:val="72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  <w:p w14:paraId="33906B6B" w14:textId="77777777" w:rsidR="00631337" w:rsidRPr="00C95E6E" w:rsidRDefault="00631337" w:rsidP="0056590A">
                                <w:pPr>
                                  <w:pStyle w:val="Underrubrik"/>
                                  <w:ind w:left="0" w:right="72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95E6E">
                                  <w:rPr>
                                    <w:noProof/>
                                    <w:sz w:val="36"/>
                                    <w:szCs w:val="36"/>
                                  </w:rPr>
                                  <w:t>Föreningen internationella folkhögskolan</w:t>
                                </w:r>
                                <w:r w:rsidRPr="00C95E6E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2AAFC1AB" w14:textId="77777777" w:rsidR="00631337" w:rsidRDefault="004D414F" w:rsidP="00F93491">
                                <w:pPr>
                                  <w:pStyle w:val="Sammanfattning"/>
                                  <w:spacing w:after="600"/>
                                  <w:rPr>
                                    <w:noProof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</w:rPr>
                                    <w:alias w:val="Citat eller sammanfattning"/>
                                    <w:tag w:val="Citat eller sammanfattning"/>
                                    <w:id w:val="-247963122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31337">
                                      <w:rPr>
                                        <w:noProof/>
                                      </w:rPr>
                                      <w:t>Varsågod! Här är årsredovisningen där du kan läsa om föreningens verksamhet och ekonomi</w:t>
                                    </w:r>
                                  </w:sdtContent>
                                </w:sdt>
                                <w:r w:rsidR="00631337">
                                  <w:rPr>
                                    <w:noProof/>
                                  </w:rPr>
                                  <w:t xml:space="preserve"> för 2018.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610EFC" id="Textruta 14" o:spid="_x0000_s1027" type="#_x0000_t202" alt="Report title" style="position:absolute;margin-left:38.25pt;margin-top:166.5pt;width:543.75pt;height:304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" o:allowoverlap="f" filled="f" stroked="f" strokeweight=".5pt">
                    <v:textbox inset="0,0,0,0">
                      <w:txbxContent>
                        <w:sdt>
                          <w:sdtPr>
                            <w:rPr>
                              <w:noProof/>
                              <w:sz w:val="72"/>
                              <w:szCs w:val="72"/>
                            </w:rPr>
                            <w:alias w:val="Rubrik"/>
                            <w:tag w:val=""/>
                            <w:id w:val="211501598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8AD1877" w14:textId="19CB349F" w:rsidR="00631337" w:rsidRPr="00921441" w:rsidRDefault="00F25506" w:rsidP="00F93491">
                              <w:pPr>
                                <w:pStyle w:val="Rubrik"/>
                                <w:rPr>
                                  <w:noProof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noProof/>
                                  <w:sz w:val="72"/>
                                  <w:szCs w:val="72"/>
                                </w:rPr>
                                <w:t>Årsmöte</w:t>
                              </w:r>
                              <w:r w:rsidR="00631337">
                                <w:rPr>
                                  <w:noProof/>
                                  <w:sz w:val="72"/>
                                  <w:szCs w:val="72"/>
                                </w:rPr>
                                <w:t xml:space="preserve"> 201</w:t>
                              </w:r>
                              <w:r w:rsidR="000C4938">
                                <w:rPr>
                                  <w:noProof/>
                                  <w:sz w:val="72"/>
                                  <w:szCs w:val="72"/>
                                </w:rPr>
                                <w:t>9</w:t>
                              </w:r>
                            </w:p>
                          </w:sdtContent>
                        </w:sdt>
                        <w:p w14:paraId="33906B6B" w14:textId="77777777" w:rsidR="00631337" w:rsidRPr="00C95E6E" w:rsidRDefault="00631337" w:rsidP="0056590A">
                          <w:pPr>
                            <w:pStyle w:val="Underrubrik"/>
                            <w:ind w:left="0" w:right="720"/>
                            <w:rPr>
                              <w:sz w:val="36"/>
                              <w:szCs w:val="36"/>
                            </w:rPr>
                          </w:pPr>
                          <w:r w:rsidRPr="00C95E6E">
                            <w:rPr>
                              <w:noProof/>
                              <w:sz w:val="36"/>
                              <w:szCs w:val="36"/>
                            </w:rPr>
                            <w:t>Föreningen internationella folkhögskolan</w:t>
                          </w:r>
                          <w:r w:rsidRPr="00C95E6E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2AAFC1AB" w14:textId="77777777" w:rsidR="00631337" w:rsidRDefault="004D414F" w:rsidP="00F93491">
                          <w:pPr>
                            <w:pStyle w:val="Sammanfattning"/>
                            <w:spacing w:after="600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Citat eller sammanfattning"/>
                              <w:tag w:val="Citat eller sammanfattning"/>
                              <w:id w:val="-247963122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631337">
                                <w:rPr>
                                  <w:noProof/>
                                </w:rPr>
                                <w:t>Varsågod! Här är årsredovisningen där du kan läsa om föreningens verksamhet och ekonomi</w:t>
                              </w:r>
                            </w:sdtContent>
                          </w:sdt>
                          <w:r w:rsidR="00631337">
                            <w:rPr>
                              <w:noProof/>
                            </w:rPr>
                            <w:t xml:space="preserve"> för 2018.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0C32FB" w:rsidRPr="00673202">
            <w:rPr>
              <w:noProof/>
            </w:rPr>
            <w:br w:type="page"/>
          </w:r>
        </w:p>
      </w:sdtContent>
    </w:sdt>
    <w:p w14:paraId="03BF24A4" w14:textId="77777777" w:rsidR="00AB4562" w:rsidRPr="00C5074E" w:rsidRDefault="00AB4562" w:rsidP="00DC391D">
      <w:pPr>
        <w:pStyle w:val="Innehllsfrteckningsrubrik"/>
        <w:rPr>
          <w:b w:val="0"/>
          <w:bCs w:val="0"/>
          <w:noProof/>
        </w:rPr>
        <w:sectPr w:rsidR="00AB4562" w:rsidRPr="00C5074E" w:rsidSect="003B21D3">
          <w:headerReference w:type="default" r:id="rId11"/>
          <w:pgSz w:w="11907" w:h="16839" w:code="9"/>
          <w:pgMar w:top="1080" w:right="720" w:bottom="720" w:left="3096" w:header="1080" w:footer="720" w:gutter="0"/>
          <w:pgNumType w:fmt="lowerRoman" w:start="0"/>
          <w:cols w:space="708"/>
          <w:titlePg/>
          <w:docGrid w:linePitch="360"/>
        </w:sectPr>
      </w:pPr>
      <w:bookmarkStart w:id="0" w:name="_GoBack"/>
      <w:bookmarkEnd w:id="0"/>
    </w:p>
    <w:p w14:paraId="56ED5CED" w14:textId="77777777" w:rsidR="00C5074E" w:rsidRDefault="007B5CB0" w:rsidP="00F93491">
      <w:pPr>
        <w:rPr>
          <w:noProof/>
        </w:rPr>
      </w:pPr>
      <w:r>
        <w:rPr>
          <w:noProof/>
        </w:rPr>
        <w:lastRenderedPageBreak/>
        <w:t>Datum, tid</w:t>
      </w:r>
      <w:r w:rsidR="00C51AA5">
        <w:rPr>
          <w:noProof/>
        </w:rPr>
        <w:t xml:space="preserve"> och plats:</w:t>
      </w:r>
      <w:r w:rsidR="00C51AA5">
        <w:rPr>
          <w:noProof/>
        </w:rPr>
        <w:tab/>
        <w:t xml:space="preserve">Söndag </w:t>
      </w:r>
      <w:r w:rsidR="000C4938">
        <w:rPr>
          <w:noProof/>
        </w:rPr>
        <w:t>3</w:t>
      </w:r>
      <w:r w:rsidR="005A4726">
        <w:rPr>
          <w:noProof/>
        </w:rPr>
        <w:t xml:space="preserve"> </w:t>
      </w:r>
      <w:r w:rsidR="000C4938">
        <w:rPr>
          <w:noProof/>
        </w:rPr>
        <w:t>mars</w:t>
      </w:r>
      <w:r w:rsidR="00F93491">
        <w:rPr>
          <w:noProof/>
        </w:rPr>
        <w:t xml:space="preserve"> kl 1</w:t>
      </w:r>
      <w:r w:rsidR="000C4938">
        <w:rPr>
          <w:noProof/>
        </w:rPr>
        <w:t>5</w:t>
      </w:r>
      <w:r>
        <w:rPr>
          <w:noProof/>
        </w:rPr>
        <w:t xml:space="preserve">:00 på </w:t>
      </w:r>
      <w:r w:rsidR="006660BC">
        <w:rPr>
          <w:noProof/>
        </w:rPr>
        <w:t>Skolspåret 43, (1</w:t>
      </w:r>
      <w:r>
        <w:rPr>
          <w:noProof/>
        </w:rPr>
        <w:t xml:space="preserve"> tr) i </w:t>
      </w:r>
      <w:r w:rsidR="00C51AA5">
        <w:rPr>
          <w:noProof/>
        </w:rPr>
        <w:t>Hjällbo</w:t>
      </w:r>
    </w:p>
    <w:p w14:paraId="6B12D686" w14:textId="77777777" w:rsidR="007B5CB0" w:rsidRPr="00C5074E" w:rsidRDefault="007B5CB0" w:rsidP="007B5CB0">
      <w:pPr>
        <w:rPr>
          <w:b/>
          <w:noProof/>
          <w:sz w:val="28"/>
          <w:szCs w:val="28"/>
        </w:rPr>
      </w:pPr>
      <w:r w:rsidRPr="00C5074E">
        <w:rPr>
          <w:b/>
          <w:noProof/>
          <w:sz w:val="28"/>
          <w:szCs w:val="28"/>
        </w:rPr>
        <w:t>Förslag till dagordning:</w:t>
      </w:r>
    </w:p>
    <w:p w14:paraId="4CBCB822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bookmarkStart w:id="1" w:name="_Toc447983885"/>
      <w:r w:rsidRPr="00921441">
        <w:rPr>
          <w:noProof/>
        </w:rPr>
        <w:t>Årsmötet öppnas / Fastställande av röstlängd</w:t>
      </w:r>
    </w:p>
    <w:p w14:paraId="7EF0C817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Godkännande av dagordning</w:t>
      </w:r>
    </w:p>
    <w:p w14:paraId="76390F17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av:</w:t>
      </w:r>
    </w:p>
    <w:p w14:paraId="0604E590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a, mötesordförande</w:t>
      </w:r>
    </w:p>
    <w:p w14:paraId="04E770B3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b, protokollförare</w:t>
      </w:r>
    </w:p>
    <w:p w14:paraId="3DDB3D06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c, justerare</w:t>
      </w:r>
    </w:p>
    <w:p w14:paraId="1EC0D949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d, rösträknare</w:t>
      </w:r>
    </w:p>
    <w:p w14:paraId="675C91A5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Fråga om årsmötets behörighet</w:t>
      </w:r>
    </w:p>
    <w:p w14:paraId="654C55C2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Styrelsens årsberättelse</w:t>
      </w:r>
      <w:r>
        <w:rPr>
          <w:noProof/>
        </w:rPr>
        <w:t xml:space="preserve"> 2018</w:t>
      </w:r>
    </w:p>
    <w:p w14:paraId="3C82E61E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a, verksamhet</w:t>
      </w:r>
    </w:p>
    <w:p w14:paraId="04C2E34B" w14:textId="77777777" w:rsidR="006919E6" w:rsidRPr="00921441" w:rsidRDefault="006919E6" w:rsidP="006919E6">
      <w:pPr>
        <w:pStyle w:val="Liststycke"/>
        <w:rPr>
          <w:noProof/>
        </w:rPr>
      </w:pPr>
      <w:r w:rsidRPr="00921441">
        <w:rPr>
          <w:noProof/>
        </w:rPr>
        <w:t>b, ekonomi</w:t>
      </w:r>
    </w:p>
    <w:p w14:paraId="43967848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Revisor</w:t>
      </w:r>
      <w:r>
        <w:rPr>
          <w:noProof/>
        </w:rPr>
        <w:t>er</w:t>
      </w:r>
      <w:r w:rsidRPr="00921441">
        <w:rPr>
          <w:noProof/>
        </w:rPr>
        <w:t>n</w:t>
      </w:r>
      <w:r>
        <w:rPr>
          <w:noProof/>
        </w:rPr>
        <w:t>a</w:t>
      </w:r>
      <w:r w:rsidRPr="00921441">
        <w:rPr>
          <w:noProof/>
        </w:rPr>
        <w:t>s berättelse</w:t>
      </w:r>
    </w:p>
    <w:p w14:paraId="7E91394B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Fråga om ansvarsfrihet för styrelsen</w:t>
      </w:r>
    </w:p>
    <w:p w14:paraId="244FFBF7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Fastställande av resultat- och balansräkning</w:t>
      </w:r>
    </w:p>
    <w:p w14:paraId="2B82072D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Beslut i anledning av överskott eller underskott i den fastställda resultat- och balansräkningen.</w:t>
      </w:r>
    </w:p>
    <w:p w14:paraId="365A1806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 xml:space="preserve">Fastställande av verksamhetsplan </w:t>
      </w:r>
      <w:r>
        <w:rPr>
          <w:noProof/>
        </w:rPr>
        <w:t>och budget för 2019</w:t>
      </w:r>
    </w:p>
    <w:p w14:paraId="39586D61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Beslut om arvoden</w:t>
      </w:r>
    </w:p>
    <w:p w14:paraId="1068FBDB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Fastställande av medlemsavgift</w:t>
      </w:r>
    </w:p>
    <w:p w14:paraId="2692BD54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 styrelse</w:t>
      </w:r>
      <w:r w:rsidRPr="00921441">
        <w:rPr>
          <w:b/>
          <w:noProof/>
        </w:rPr>
        <w:t>:</w:t>
      </w:r>
      <w:r w:rsidRPr="00921441">
        <w:rPr>
          <w:noProof/>
        </w:rPr>
        <w:br/>
        <w:t xml:space="preserve">a, </w:t>
      </w:r>
      <w:r w:rsidR="005F5148">
        <w:rPr>
          <w:noProof/>
        </w:rPr>
        <w:t>kassör</w:t>
      </w:r>
      <w:r w:rsidRPr="00921441">
        <w:rPr>
          <w:noProof/>
        </w:rPr>
        <w:t xml:space="preserve"> (2 år)</w:t>
      </w:r>
      <w:r w:rsidRPr="00921441">
        <w:rPr>
          <w:noProof/>
        </w:rPr>
        <w:br/>
        <w:t>b, ledamöter</w:t>
      </w:r>
      <w:r>
        <w:rPr>
          <w:noProof/>
        </w:rPr>
        <w:t xml:space="preserve"> (</w:t>
      </w:r>
      <w:r w:rsidR="00461158">
        <w:rPr>
          <w:noProof/>
        </w:rPr>
        <w:t>4</w:t>
      </w:r>
      <w:r>
        <w:rPr>
          <w:noProof/>
        </w:rPr>
        <w:t xml:space="preserve"> st à 2 år</w:t>
      </w:r>
      <w:r w:rsidR="00461158">
        <w:rPr>
          <w:noProof/>
        </w:rPr>
        <w:t>, 1 fyllnadsval à 1 år</w:t>
      </w:r>
      <w:r w:rsidRPr="00921441">
        <w:rPr>
          <w:noProof/>
        </w:rPr>
        <w:t>)</w:t>
      </w:r>
      <w:r w:rsidRPr="00921441">
        <w:rPr>
          <w:noProof/>
        </w:rPr>
        <w:br/>
        <w:t>c, suppleanter (3 st</w:t>
      </w:r>
      <w:r>
        <w:rPr>
          <w:noProof/>
        </w:rPr>
        <w:t xml:space="preserve"> à 1 år</w:t>
      </w:r>
      <w:r w:rsidRPr="00921441">
        <w:rPr>
          <w:noProof/>
        </w:rPr>
        <w:t>)</w:t>
      </w:r>
    </w:p>
    <w:p w14:paraId="6675FEE7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  <w:lang w:val="en-US"/>
        </w:rPr>
      </w:pPr>
      <w:r>
        <w:rPr>
          <w:noProof/>
          <w:lang w:val="en-US"/>
        </w:rPr>
        <w:t>a, ordinarie revisor (1 st à 2 år</w:t>
      </w:r>
      <w:r w:rsidRPr="00921441">
        <w:rPr>
          <w:noProof/>
          <w:lang w:val="en-US"/>
        </w:rPr>
        <w:t>)</w:t>
      </w:r>
      <w:r w:rsidRPr="00921441">
        <w:rPr>
          <w:noProof/>
          <w:lang w:val="en-US"/>
        </w:rPr>
        <w:br/>
        <w:t>b, revisorsuppleant (</w:t>
      </w:r>
      <w:r>
        <w:rPr>
          <w:noProof/>
          <w:lang w:val="en-US"/>
        </w:rPr>
        <w:t xml:space="preserve">1 st à </w:t>
      </w:r>
      <w:r w:rsidRPr="00921441">
        <w:rPr>
          <w:noProof/>
          <w:lang w:val="en-US"/>
        </w:rPr>
        <w:t>2 år)</w:t>
      </w:r>
    </w:p>
    <w:p w14:paraId="57C0D762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  <w:lang w:val="en-US"/>
        </w:rPr>
      </w:pPr>
      <w:r w:rsidRPr="00921441">
        <w:rPr>
          <w:noProof/>
          <w:lang w:val="en-US"/>
        </w:rPr>
        <w:t>Val till Gunnar Fagrells minnesfond</w:t>
      </w:r>
    </w:p>
    <w:p w14:paraId="1C13A0EC" w14:textId="77777777" w:rsidR="006919E6" w:rsidRPr="00F25506" w:rsidRDefault="006919E6" w:rsidP="006919E6">
      <w:pPr>
        <w:pStyle w:val="Liststycke"/>
        <w:rPr>
          <w:noProof/>
        </w:rPr>
      </w:pPr>
      <w:r w:rsidRPr="00F25506">
        <w:rPr>
          <w:noProof/>
        </w:rPr>
        <w:t>a, styrelseledamöter (3 st</w:t>
      </w:r>
      <w:r w:rsidR="002E1BC4" w:rsidRPr="00F25506">
        <w:rPr>
          <w:noProof/>
        </w:rPr>
        <w:t xml:space="preserve"> à 1 år</w:t>
      </w:r>
      <w:r w:rsidRPr="00F25506">
        <w:rPr>
          <w:noProof/>
        </w:rPr>
        <w:t>)</w:t>
      </w:r>
    </w:p>
    <w:p w14:paraId="38113ACD" w14:textId="77777777" w:rsidR="006919E6" w:rsidRPr="00921441" w:rsidRDefault="006919E6" w:rsidP="006919E6">
      <w:pPr>
        <w:pStyle w:val="Liststycke"/>
        <w:rPr>
          <w:noProof/>
          <w:lang w:val="en-US"/>
        </w:rPr>
      </w:pPr>
      <w:r w:rsidRPr="00921441">
        <w:rPr>
          <w:noProof/>
          <w:lang w:val="en-US"/>
        </w:rPr>
        <w:t>b, revisorer (2 st</w:t>
      </w:r>
      <w:r w:rsidR="002E1BC4">
        <w:rPr>
          <w:noProof/>
          <w:lang w:val="en-US"/>
        </w:rPr>
        <w:t xml:space="preserve"> à 1 år</w:t>
      </w:r>
      <w:r w:rsidRPr="00921441">
        <w:rPr>
          <w:noProof/>
          <w:lang w:val="en-US"/>
        </w:rPr>
        <w:t>)</w:t>
      </w:r>
    </w:p>
    <w:p w14:paraId="0809A5BD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 valberedning</w:t>
      </w:r>
      <w:r>
        <w:rPr>
          <w:noProof/>
        </w:rPr>
        <w:t xml:space="preserve"> (3 st à 1 år, varav en sammankallande)</w:t>
      </w:r>
    </w:p>
    <w:p w14:paraId="75280046" w14:textId="77777777" w:rsidR="006919E6" w:rsidRPr="00921441" w:rsidRDefault="006919E6" w:rsidP="006919E6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Årsmötet avslutas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921441">
        <w:rPr>
          <w:noProof/>
        </w:rPr>
        <w:t>/Styrelsen</w:t>
      </w:r>
    </w:p>
    <w:p w14:paraId="1A9F7B9D" w14:textId="77777777" w:rsidR="00C5074E" w:rsidRPr="00673202" w:rsidRDefault="00C5074E" w:rsidP="00C5074E">
      <w:pPr>
        <w:pStyle w:val="Rubrik1"/>
        <w:rPr>
          <w:noProof/>
        </w:rPr>
      </w:pPr>
      <w:r>
        <w:rPr>
          <w:noProof/>
        </w:rPr>
        <w:lastRenderedPageBreak/>
        <w:t>Inledning</w:t>
      </w:r>
      <w:r w:rsidRPr="00673202">
        <w:rPr>
          <w:noProof/>
        </w:rPr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1095EBCB" wp14:editId="62839632">
                <wp:simplePos x="0" y="0"/>
                <mc:AlternateContent>
                  <mc:Choice Requires="wp14">
                    <wp:positionH relativeFrom="page">
                      <wp14:pctPosHOffset>5900</wp14:pctPosHOffset>
                    </wp:positionH>
                  </mc:Choice>
                  <mc:Fallback>
                    <wp:positionH relativeFrom="page">
                      <wp:posOffset>445770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247775" cy="2304288"/>
                <wp:effectExtent l="0" t="0" r="0" b="0"/>
                <wp:wrapSquare wrapText="largest"/>
                <wp:docPr id="5" name="Textruta 5" descr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45D6D" w14:textId="77777777" w:rsidR="00631337" w:rsidRDefault="00631337" w:rsidP="00C5074E">
                            <w:pPr>
                              <w:pStyle w:val="Citat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CitatChar"/>
                                <w:i/>
                                <w:iCs/>
                                <w:noProof/>
                              </w:rPr>
                              <w:t>Föreningen grundades 1959. Föreningens första ordförande blev GT:s f.d chefredaktör Gunnar Fagrell.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1095EBCB" id="Textruta 5" o:spid="_x0000_s1028" type="#_x0000_t202" alt="Sidebar" style="position:absolute;margin-left:0;margin-top:0;width:98.25pt;height:181.45pt;z-index:251659264;visibility:visible;mso-wrap-style:square;mso-width-percent:250;mso-height-percent:950;mso-left-percent:59;mso-wrap-distance-left:14.4pt;mso-wrap-distance-top:0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" filled="f" stroked="f" strokeweight=".5pt">
                <v:textbox inset="3.6pt,0,3.6pt,0">
                  <w:txbxContent>
                    <w:p w14:paraId="11245D6D" w14:textId="77777777" w:rsidR="00631337" w:rsidRDefault="00631337" w:rsidP="00C5074E">
                      <w:pPr>
                        <w:pStyle w:val="Citat"/>
                        <w:rPr>
                          <w:noProof/>
                        </w:rPr>
                      </w:pPr>
                      <w:r>
                        <w:rPr>
                          <w:rStyle w:val="CitatChar"/>
                          <w:i/>
                          <w:iCs/>
                          <w:noProof/>
                        </w:rPr>
                        <w:t>Föreningen grundades 1959. Föreningens första ordförande blev GT:s f.d chefredaktör Gunnar Fagrell.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1"/>
    </w:p>
    <w:p w14:paraId="7355E503" w14:textId="77777777" w:rsidR="00C5074E" w:rsidRPr="005B3E7F" w:rsidRDefault="00C5074E" w:rsidP="00C5074E">
      <w:pPr>
        <w:pStyle w:val="Rubrik2"/>
        <w:rPr>
          <w:noProof/>
          <w:sz w:val="22"/>
          <w:szCs w:val="22"/>
        </w:rPr>
      </w:pPr>
      <w:r w:rsidRPr="005B3E7F">
        <w:rPr>
          <w:noProof/>
          <w:sz w:val="22"/>
          <w:szCs w:val="22"/>
        </w:rPr>
        <w:t>Start</w:t>
      </w:r>
    </w:p>
    <w:p w14:paraId="413FA006" w14:textId="77777777" w:rsidR="00C5074E" w:rsidRPr="00C2754B" w:rsidRDefault="003602B3" w:rsidP="00C5074E">
      <w:pPr>
        <w:rPr>
          <w:noProof/>
        </w:rPr>
      </w:pPr>
      <w:r>
        <w:rPr>
          <w:noProof/>
        </w:rPr>
        <w:t xml:space="preserve">Föreningen </w:t>
      </w:r>
      <w:r w:rsidR="00FD6EBF">
        <w:rPr>
          <w:noProof/>
        </w:rPr>
        <w:t>Internationella Folkhögskolan (</w:t>
      </w:r>
      <w:r w:rsidR="00C5074E" w:rsidRPr="00C2754B">
        <w:rPr>
          <w:noProof/>
        </w:rPr>
        <w:t>FIF</w:t>
      </w:r>
      <w:r w:rsidR="00FD6EBF">
        <w:rPr>
          <w:noProof/>
        </w:rPr>
        <w:t>)</w:t>
      </w:r>
      <w:r w:rsidR="00C5074E" w:rsidRPr="00C2754B">
        <w:rPr>
          <w:noProof/>
        </w:rPr>
        <w:t xml:space="preserve"> grundades 1959</w:t>
      </w:r>
      <w:r w:rsidR="00FD6EBF">
        <w:rPr>
          <w:noProof/>
        </w:rPr>
        <w:t>.</w:t>
      </w:r>
      <w:r w:rsidR="00C5074E" w:rsidRPr="00C2754B">
        <w:rPr>
          <w:noProof/>
        </w:rPr>
        <w:t xml:space="preserve"> </w:t>
      </w:r>
      <w:r w:rsidR="00FD6EBF">
        <w:rPr>
          <w:noProof/>
        </w:rPr>
        <w:t>En uppgift blev att ge ungdomar från Afrika och Asien grundutbildning, som de skulle kunna använda till att utveckla folkrörelserna i deras hemländer.</w:t>
      </w:r>
    </w:p>
    <w:p w14:paraId="40EACA71" w14:textId="77777777" w:rsidR="00C5074E" w:rsidRDefault="00C5074E" w:rsidP="00C5074E">
      <w:pPr>
        <w:rPr>
          <w:noProof/>
        </w:rPr>
      </w:pPr>
      <w:r w:rsidRPr="00C2754B">
        <w:rPr>
          <w:noProof/>
        </w:rPr>
        <w:t xml:space="preserve">FIF har </w:t>
      </w:r>
      <w:r w:rsidR="00FD6EBF">
        <w:rPr>
          <w:noProof/>
        </w:rPr>
        <w:t xml:space="preserve">genom åren </w:t>
      </w:r>
      <w:r w:rsidRPr="00C2754B">
        <w:rPr>
          <w:noProof/>
        </w:rPr>
        <w:t xml:space="preserve">haft </w:t>
      </w:r>
      <w:r w:rsidR="00FD6EBF">
        <w:rPr>
          <w:noProof/>
        </w:rPr>
        <w:t xml:space="preserve">många </w:t>
      </w:r>
      <w:r w:rsidRPr="00C2754B">
        <w:rPr>
          <w:noProof/>
        </w:rPr>
        <w:t xml:space="preserve">samarbetsprojekt </w:t>
      </w:r>
      <w:r>
        <w:rPr>
          <w:noProof/>
        </w:rPr>
        <w:t>bl.a</w:t>
      </w:r>
      <w:r w:rsidR="00FD6EBF">
        <w:rPr>
          <w:noProof/>
        </w:rPr>
        <w:t xml:space="preserve"> i</w:t>
      </w:r>
      <w:r w:rsidRPr="00C2754B">
        <w:rPr>
          <w:noProof/>
        </w:rPr>
        <w:t xml:space="preserve"> Bolivia, Uruguay, Uganda, östra Jerusalem, Sydafrika och Pakistan.</w:t>
      </w:r>
    </w:p>
    <w:p w14:paraId="0A6516BD" w14:textId="77777777" w:rsidR="00C5074E" w:rsidRDefault="00C5074E" w:rsidP="00C5074E">
      <w:pPr>
        <w:rPr>
          <w:noProof/>
        </w:rPr>
      </w:pPr>
      <w:r w:rsidRPr="00C2754B">
        <w:rPr>
          <w:noProof/>
        </w:rPr>
        <w:t xml:space="preserve">FIF har haft informationsverksamhet om internationella frågor, för barn och ungdomar i </w:t>
      </w:r>
      <w:r w:rsidR="00C96135">
        <w:rPr>
          <w:noProof/>
        </w:rPr>
        <w:t>skolor i Göteborg, t ex Landamä</w:t>
      </w:r>
      <w:r w:rsidRPr="00C2754B">
        <w:rPr>
          <w:noProof/>
        </w:rPr>
        <w:t xml:space="preserve">reskolan.  </w:t>
      </w:r>
    </w:p>
    <w:p w14:paraId="63260149" w14:textId="77777777" w:rsidR="00C5074E" w:rsidRDefault="00C5074E" w:rsidP="00C5074E">
      <w:pPr>
        <w:rPr>
          <w:noProof/>
        </w:rPr>
      </w:pPr>
    </w:p>
    <w:p w14:paraId="440C494D" w14:textId="77777777" w:rsidR="00C5074E" w:rsidRPr="005B3E7F" w:rsidRDefault="00C5074E" w:rsidP="00C5074E">
      <w:pPr>
        <w:pStyle w:val="Rubrik2"/>
        <w:rPr>
          <w:noProof/>
          <w:sz w:val="22"/>
          <w:szCs w:val="22"/>
        </w:rPr>
      </w:pPr>
      <w:r w:rsidRPr="005B3E7F">
        <w:rPr>
          <w:noProof/>
          <w:sz w:val="22"/>
          <w:szCs w:val="22"/>
        </w:rPr>
        <w:t>Föreningens grundpelare</w:t>
      </w:r>
    </w:p>
    <w:p w14:paraId="2664EB83" w14:textId="77777777" w:rsidR="00C5074E" w:rsidRDefault="00C5074E" w:rsidP="00C5074E">
      <w:pPr>
        <w:rPr>
          <w:noProof/>
        </w:rPr>
      </w:pPr>
      <w:r w:rsidRPr="00C2754B">
        <w:rPr>
          <w:noProof/>
        </w:rPr>
        <w:t>FIF är en obunden, ideell förening.</w:t>
      </w:r>
    </w:p>
    <w:p w14:paraId="08ABC095" w14:textId="77777777" w:rsidR="00C5074E" w:rsidRPr="00C2754B" w:rsidRDefault="00C5074E" w:rsidP="00C5074E">
      <w:pPr>
        <w:rPr>
          <w:noProof/>
        </w:rPr>
      </w:pPr>
      <w:r>
        <w:rPr>
          <w:noProof/>
        </w:rPr>
        <w:t>Utdrag ur stadgar</w:t>
      </w:r>
      <w:r w:rsidR="00C02351">
        <w:rPr>
          <w:noProof/>
        </w:rPr>
        <w:t>na</w:t>
      </w:r>
      <w:r>
        <w:rPr>
          <w:noProof/>
        </w:rPr>
        <w:t>:</w:t>
      </w:r>
      <w:r>
        <w:rPr>
          <w:noProof/>
        </w:rPr>
        <w:br/>
        <w:t>Föreningens ändamål är</w:t>
      </w:r>
      <w:r>
        <w:rPr>
          <w:noProof/>
        </w:rPr>
        <w:br/>
        <w:t>- att väcka och fördjupa intresse om människors situation i andra länder, främst utvecklingsländer</w:t>
      </w:r>
      <w:r>
        <w:rPr>
          <w:noProof/>
        </w:rPr>
        <w:br/>
        <w:t>- att bedriva utbildning kring dessa frågor</w:t>
      </w:r>
      <w:r>
        <w:rPr>
          <w:noProof/>
        </w:rPr>
        <w:br/>
        <w:t>- att arbeta med utvecklingsbistånd</w:t>
      </w:r>
    </w:p>
    <w:p w14:paraId="4007CC40" w14:textId="77777777" w:rsidR="00C5074E" w:rsidRPr="00C2754B" w:rsidRDefault="00C5074E" w:rsidP="00C5074E">
      <w:pPr>
        <w:rPr>
          <w:noProof/>
        </w:rPr>
      </w:pPr>
      <w:r w:rsidRPr="00C2754B">
        <w:rPr>
          <w:noProof/>
        </w:rPr>
        <w:t>FN:s deklaration om de mänskliga rättigheterna ligger till grund för all verksamhet.</w:t>
      </w:r>
    </w:p>
    <w:p w14:paraId="06338EF7" w14:textId="77777777" w:rsidR="00C5074E" w:rsidRDefault="00C5074E" w:rsidP="00C5074E">
      <w:pPr>
        <w:pStyle w:val="Liststycke"/>
        <w:rPr>
          <w:noProof/>
        </w:rPr>
      </w:pPr>
    </w:p>
    <w:p w14:paraId="030059CC" w14:textId="77777777" w:rsidR="00C5074E" w:rsidRDefault="00C5074E" w:rsidP="00C5074E">
      <w:pPr>
        <w:pStyle w:val="Liststycke"/>
        <w:rPr>
          <w:noProof/>
        </w:rPr>
      </w:pPr>
    </w:p>
    <w:p w14:paraId="3F81A633" w14:textId="77777777" w:rsidR="00C5074E" w:rsidRDefault="00C5074E" w:rsidP="00C5074E">
      <w:pPr>
        <w:pStyle w:val="Liststycke"/>
        <w:rPr>
          <w:noProof/>
        </w:rPr>
      </w:pPr>
    </w:p>
    <w:p w14:paraId="6BD1CA1E" w14:textId="77777777" w:rsidR="00C5074E" w:rsidRDefault="00C5074E" w:rsidP="00C5074E">
      <w:pPr>
        <w:pStyle w:val="Liststycke"/>
        <w:rPr>
          <w:noProof/>
        </w:rPr>
      </w:pPr>
    </w:p>
    <w:p w14:paraId="6A43DEB3" w14:textId="77777777" w:rsidR="00C5074E" w:rsidRDefault="00C5074E" w:rsidP="00C5074E">
      <w:pPr>
        <w:pStyle w:val="Liststycke"/>
        <w:rPr>
          <w:noProof/>
        </w:rPr>
      </w:pPr>
    </w:p>
    <w:p w14:paraId="48C37855" w14:textId="77777777" w:rsidR="00C5074E" w:rsidRDefault="00C5074E" w:rsidP="00C5074E">
      <w:pPr>
        <w:pStyle w:val="Liststycke"/>
        <w:rPr>
          <w:noProof/>
        </w:rPr>
      </w:pPr>
    </w:p>
    <w:p w14:paraId="0DEC1FA9" w14:textId="77777777" w:rsidR="00C5074E" w:rsidRDefault="00C5074E" w:rsidP="00C5074E">
      <w:pPr>
        <w:pStyle w:val="Liststycke"/>
        <w:rPr>
          <w:noProof/>
        </w:rPr>
      </w:pPr>
    </w:p>
    <w:p w14:paraId="36875483" w14:textId="77777777" w:rsidR="00C5074E" w:rsidRDefault="00C5074E" w:rsidP="00C5074E">
      <w:pPr>
        <w:pStyle w:val="Liststycke"/>
        <w:rPr>
          <w:noProof/>
        </w:rPr>
      </w:pPr>
    </w:p>
    <w:p w14:paraId="00C1EF53" w14:textId="77777777" w:rsidR="00C5074E" w:rsidRDefault="00C5074E" w:rsidP="00C5074E">
      <w:pPr>
        <w:pStyle w:val="Liststycke"/>
        <w:rPr>
          <w:noProof/>
        </w:rPr>
      </w:pPr>
    </w:p>
    <w:p w14:paraId="2B06EC70" w14:textId="77777777" w:rsidR="00C5074E" w:rsidRPr="00673202" w:rsidRDefault="00C5074E" w:rsidP="00C5074E">
      <w:pPr>
        <w:rPr>
          <w:noProof/>
        </w:rPr>
      </w:pPr>
    </w:p>
    <w:p w14:paraId="43A961C0" w14:textId="77777777" w:rsidR="007B5CB0" w:rsidRPr="00673202" w:rsidRDefault="007B5CB0" w:rsidP="007B5CB0">
      <w:pPr>
        <w:pStyle w:val="Rubrik1"/>
        <w:rPr>
          <w:noProof/>
        </w:rPr>
      </w:pPr>
      <w:bookmarkStart w:id="2" w:name="_Toc447983887"/>
      <w:r w:rsidRPr="00673202">
        <w:rPr>
          <w:noProof/>
        </w:rPr>
        <w:lastRenderedPageBreak/>
        <w:drawing>
          <wp:anchor distT="0" distB="0" distL="182880" distR="182880" simplePos="0" relativeHeight="251651072" behindDoc="0" locked="0" layoutInCell="1" allowOverlap="1" wp14:anchorId="6D25F8FE" wp14:editId="64CE19A3">
            <wp:simplePos x="0" y="0"/>
            <mc:AlternateContent>
              <mc:Choice Requires="wp14">
                <wp:positionH relativeFrom="page">
                  <wp14:pctPosHOffset>6100</wp14:pctPosHOffset>
                </wp:positionH>
              </mc:Choice>
              <mc:Fallback>
                <wp:positionH relativeFrom="page">
                  <wp:posOffset>461010</wp:posOffset>
                </wp:positionH>
              </mc:Fallback>
            </mc:AlternateContent>
            <wp:positionV relativeFrom="margin">
              <wp:align>top</wp:align>
            </wp:positionV>
            <wp:extent cx="1234440" cy="7629525"/>
            <wp:effectExtent l="0" t="0" r="22860" b="0"/>
            <wp:wrapSquare wrapText="bothSides"/>
            <wp:docPr id="13" name="Diagram 13" descr="Sidebar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2E">
        <w:rPr>
          <w:noProof/>
        </w:rPr>
        <w:t xml:space="preserve">Verksamheten </w:t>
      </w:r>
      <w:r w:rsidR="005B0002">
        <w:rPr>
          <w:noProof/>
        </w:rPr>
        <w:t>201</w:t>
      </w:r>
      <w:bookmarkEnd w:id="2"/>
      <w:r w:rsidR="005A4726">
        <w:rPr>
          <w:noProof/>
        </w:rPr>
        <w:t>8</w:t>
      </w:r>
      <w:r>
        <w:rPr>
          <w:noProof/>
        </w:rPr>
        <w:tab/>
      </w:r>
    </w:p>
    <w:p w14:paraId="5417D8A8" w14:textId="77777777" w:rsidR="00A14AC1" w:rsidRPr="00A14AC1" w:rsidRDefault="00ED7FAF" w:rsidP="00A14AC1">
      <w:pPr>
        <w:pStyle w:val="Rubrik2"/>
        <w:rPr>
          <w:noProof/>
          <w:sz w:val="22"/>
          <w:szCs w:val="22"/>
        </w:rPr>
      </w:pPr>
      <w:r>
        <w:rPr>
          <w:noProof/>
          <w:sz w:val="22"/>
          <w:szCs w:val="22"/>
        </w:rPr>
        <w:t>Samarbet</w:t>
      </w:r>
      <w:r w:rsidR="00A14AC1">
        <w:rPr>
          <w:noProof/>
          <w:sz w:val="22"/>
          <w:szCs w:val="22"/>
        </w:rPr>
        <w:t>sprojekt</w:t>
      </w:r>
    </w:p>
    <w:p w14:paraId="31DF755B" w14:textId="77777777" w:rsidR="00CD1966" w:rsidRPr="002764E4" w:rsidRDefault="00CD1966" w:rsidP="00CD1966">
      <w:pPr>
        <w:rPr>
          <w:noProof/>
        </w:rPr>
      </w:pPr>
      <w:r w:rsidRPr="002764E4">
        <w:rPr>
          <w:noProof/>
        </w:rPr>
        <w:t xml:space="preserve">FIF har startat två </w:t>
      </w:r>
      <w:r w:rsidR="00ED7FAF">
        <w:rPr>
          <w:i/>
          <w:noProof/>
        </w:rPr>
        <w:t>samarbets</w:t>
      </w:r>
      <w:r w:rsidRPr="00C96135">
        <w:rPr>
          <w:i/>
          <w:noProof/>
        </w:rPr>
        <w:t>projekt</w:t>
      </w:r>
      <w:r w:rsidRPr="002764E4">
        <w:rPr>
          <w:noProof/>
        </w:rPr>
        <w:t xml:space="preserve"> med </w:t>
      </w:r>
      <w:r w:rsidR="00ED7FAF">
        <w:rPr>
          <w:noProof/>
        </w:rPr>
        <w:t xml:space="preserve">två </w:t>
      </w:r>
      <w:r w:rsidRPr="002764E4">
        <w:rPr>
          <w:noProof/>
        </w:rPr>
        <w:t>organisationer i Pakistan. Det ena projektet ämnar vi bedriva med National Trade Union Federation</w:t>
      </w:r>
      <w:r w:rsidR="0022081C">
        <w:rPr>
          <w:noProof/>
        </w:rPr>
        <w:t xml:space="preserve"> (NTUF)</w:t>
      </w:r>
      <w:r w:rsidRPr="002764E4">
        <w:rPr>
          <w:noProof/>
        </w:rPr>
        <w:t>. Det andra projektet är med Bonded Labour Liberation Front</w:t>
      </w:r>
      <w:r w:rsidR="00A826B9">
        <w:rPr>
          <w:noProof/>
        </w:rPr>
        <w:t xml:space="preserve"> Pakistan</w:t>
      </w:r>
      <w:r w:rsidR="00631337">
        <w:rPr>
          <w:noProof/>
        </w:rPr>
        <w:t xml:space="preserve"> (BLLFP)</w:t>
      </w:r>
      <w:r w:rsidRPr="002764E4">
        <w:rPr>
          <w:noProof/>
        </w:rPr>
        <w:t xml:space="preserve">. </w:t>
      </w:r>
      <w:r w:rsidR="00F27C54">
        <w:rPr>
          <w:noProof/>
        </w:rPr>
        <w:t>NTUF är en lands</w:t>
      </w:r>
      <w:r w:rsidRPr="002764E4">
        <w:rPr>
          <w:noProof/>
        </w:rPr>
        <w:t xml:space="preserve">organisation i Pakistan som </w:t>
      </w:r>
      <w:r w:rsidR="00ED7FAF">
        <w:rPr>
          <w:noProof/>
        </w:rPr>
        <w:t xml:space="preserve">organiserar arbetare inom </w:t>
      </w:r>
      <w:r w:rsidRPr="002764E4">
        <w:rPr>
          <w:noProof/>
        </w:rPr>
        <w:t>industr</w:t>
      </w:r>
      <w:r w:rsidR="00A14AC1">
        <w:rPr>
          <w:noProof/>
        </w:rPr>
        <w:t xml:space="preserve">in. </w:t>
      </w:r>
      <w:r w:rsidR="00631337">
        <w:rPr>
          <w:noProof/>
        </w:rPr>
        <w:t>BLLFP sysslar med att befria barnslavar och ge dem och deras föräldrar utbildning och rådgivning. T</w:t>
      </w:r>
      <w:r w:rsidR="00A14AC1">
        <w:rPr>
          <w:noProof/>
        </w:rPr>
        <w:t xml:space="preserve">illsammans har vi haft </w:t>
      </w:r>
      <w:r w:rsidRPr="002764E4">
        <w:rPr>
          <w:noProof/>
        </w:rPr>
        <w:t>träffar</w:t>
      </w:r>
      <w:r w:rsidR="00A14AC1">
        <w:rPr>
          <w:noProof/>
        </w:rPr>
        <w:t xml:space="preserve"> i två olika omgångar</w:t>
      </w:r>
      <w:r w:rsidRPr="002764E4">
        <w:rPr>
          <w:noProof/>
        </w:rPr>
        <w:t xml:space="preserve"> där vi har gått igenom hur </w:t>
      </w:r>
      <w:r w:rsidR="00FD6EBF" w:rsidRPr="002764E4">
        <w:rPr>
          <w:noProof/>
        </w:rPr>
        <w:t xml:space="preserve">allvarlig </w:t>
      </w:r>
      <w:r w:rsidRPr="002764E4">
        <w:rPr>
          <w:noProof/>
        </w:rPr>
        <w:t>situationen är</w:t>
      </w:r>
      <w:r w:rsidR="00FD6EBF" w:rsidRPr="002764E4">
        <w:rPr>
          <w:noProof/>
        </w:rPr>
        <w:t xml:space="preserve"> </w:t>
      </w:r>
      <w:r w:rsidRPr="002764E4">
        <w:rPr>
          <w:noProof/>
        </w:rPr>
        <w:t xml:space="preserve">och hur vi skall kunna hjälpa till för att förbättra den. </w:t>
      </w:r>
      <w:r w:rsidR="00F27C54">
        <w:rPr>
          <w:noProof/>
        </w:rPr>
        <w:t>V</w:t>
      </w:r>
      <w:r w:rsidRPr="002764E4">
        <w:rPr>
          <w:noProof/>
        </w:rPr>
        <w:t xml:space="preserve">i </w:t>
      </w:r>
      <w:r w:rsidR="00F27C54">
        <w:rPr>
          <w:noProof/>
        </w:rPr>
        <w:t xml:space="preserve">har </w:t>
      </w:r>
      <w:r w:rsidR="00631337">
        <w:rPr>
          <w:noProof/>
        </w:rPr>
        <w:t xml:space="preserve">påbörjat </w:t>
      </w:r>
      <w:r w:rsidRPr="002764E4">
        <w:rPr>
          <w:noProof/>
        </w:rPr>
        <w:t>kontakt</w:t>
      </w:r>
      <w:r w:rsidR="00631337">
        <w:rPr>
          <w:noProof/>
        </w:rPr>
        <w:t>er</w:t>
      </w:r>
      <w:r w:rsidRPr="002764E4">
        <w:rPr>
          <w:noProof/>
        </w:rPr>
        <w:t xml:space="preserve"> med Forum Syd</w:t>
      </w:r>
      <w:r w:rsidR="00F27C54">
        <w:rPr>
          <w:noProof/>
        </w:rPr>
        <w:t xml:space="preserve"> för att få </w:t>
      </w:r>
      <w:r w:rsidR="00631337">
        <w:rPr>
          <w:noProof/>
        </w:rPr>
        <w:t>SIDA-</w:t>
      </w:r>
      <w:r w:rsidR="00F27C54">
        <w:rPr>
          <w:noProof/>
        </w:rPr>
        <w:t>bidrag</w:t>
      </w:r>
      <w:r w:rsidR="00631337">
        <w:rPr>
          <w:noProof/>
        </w:rPr>
        <w:t xml:space="preserve"> till projekten</w:t>
      </w:r>
      <w:r w:rsidR="005B59AE" w:rsidRPr="002764E4">
        <w:rPr>
          <w:noProof/>
        </w:rPr>
        <w:t xml:space="preserve">. </w:t>
      </w:r>
    </w:p>
    <w:p w14:paraId="64A5F31B" w14:textId="77777777" w:rsidR="007F5DCF" w:rsidRDefault="007B5CB0" w:rsidP="000F4BF8">
      <w:pPr>
        <w:spacing w:line="360" w:lineRule="auto"/>
      </w:pPr>
      <w:r w:rsidRPr="005954E2">
        <w:rPr>
          <w:b/>
          <w:sz w:val="21"/>
          <w:szCs w:val="21"/>
        </w:rPr>
        <w:t xml:space="preserve">Café </w:t>
      </w:r>
      <w:r w:rsidRPr="002764E4">
        <w:rPr>
          <w:b/>
          <w:sz w:val="22"/>
          <w:szCs w:val="22"/>
        </w:rPr>
        <w:t>Världen</w:t>
      </w:r>
      <w:r w:rsidR="007F5DCF">
        <w:rPr>
          <w:b/>
          <w:sz w:val="21"/>
          <w:szCs w:val="21"/>
        </w:rPr>
        <w:br/>
      </w:r>
      <w:r w:rsidR="001218CD" w:rsidRPr="002764E4">
        <w:t xml:space="preserve">FIF genomförde </w:t>
      </w:r>
      <w:r w:rsidR="006F1FC5">
        <w:t>ett</w:t>
      </w:r>
      <w:r w:rsidR="006C5181">
        <w:t xml:space="preserve"> seminari</w:t>
      </w:r>
      <w:r w:rsidR="006F1FC5">
        <w:t>um</w:t>
      </w:r>
      <w:r w:rsidR="006C5181">
        <w:t xml:space="preserve"> under rubriken</w:t>
      </w:r>
      <w:r w:rsidR="004C3067" w:rsidRPr="002764E4">
        <w:t xml:space="preserve"> </w:t>
      </w:r>
      <w:r w:rsidR="004C3067" w:rsidRPr="006C5181">
        <w:rPr>
          <w:i/>
        </w:rPr>
        <w:t>Café Världen</w:t>
      </w:r>
      <w:r w:rsidR="006F1FC5">
        <w:rPr>
          <w:i/>
        </w:rPr>
        <w:t xml:space="preserve"> Eritrea</w:t>
      </w:r>
      <w:r w:rsidR="000F4BF8">
        <w:rPr>
          <w:i/>
        </w:rPr>
        <w:t>s barn</w:t>
      </w:r>
      <w:r w:rsidR="004C3067" w:rsidRPr="002764E4">
        <w:t xml:space="preserve"> </w:t>
      </w:r>
      <w:r w:rsidR="006F1FC5">
        <w:t xml:space="preserve">17 maj 2018 och </w:t>
      </w:r>
      <w:r w:rsidR="006F1FC5">
        <w:rPr>
          <w:i/>
        </w:rPr>
        <w:t xml:space="preserve">Café Världen </w:t>
      </w:r>
      <w:r w:rsidR="002E1BC4">
        <w:rPr>
          <w:i/>
        </w:rPr>
        <w:t xml:space="preserve">Moldavien </w:t>
      </w:r>
      <w:r w:rsidR="00461158">
        <w:t xml:space="preserve">november </w:t>
      </w:r>
      <w:r w:rsidR="006F1FC5">
        <w:t>2018.</w:t>
      </w:r>
      <w:r w:rsidR="000F4BF8">
        <w:t xml:space="preserve"> </w:t>
      </w:r>
      <w:r w:rsidR="006C5181" w:rsidRPr="002764E4">
        <w:t>Café Världen genomfördes i ABC:s lokaler i Hjällbo.</w:t>
      </w:r>
    </w:p>
    <w:p w14:paraId="4D6C44D9" w14:textId="77777777" w:rsidR="008845F5" w:rsidRPr="007F5DCF" w:rsidRDefault="008845F5" w:rsidP="008845F5">
      <w:pPr>
        <w:rPr>
          <w:b/>
          <w:sz w:val="22"/>
          <w:szCs w:val="22"/>
        </w:rPr>
      </w:pPr>
      <w:r w:rsidRPr="002764E4">
        <w:rPr>
          <w:b/>
          <w:sz w:val="22"/>
          <w:szCs w:val="22"/>
        </w:rPr>
        <w:t>Samarbete med ABC (Arabiska Bokstavscentret)</w:t>
      </w:r>
      <w:r>
        <w:rPr>
          <w:b/>
          <w:sz w:val="22"/>
          <w:szCs w:val="22"/>
        </w:rPr>
        <w:br/>
      </w:r>
      <w:r w:rsidRPr="002764E4">
        <w:t>Under 2018 har FIF bedrivit verksamhet i ABC:s lokaler på Skolspåret i Hjällbo. Där har FIF haft de flesta av sina möten och även bedrivit läxhjälpen på onsdagar.</w:t>
      </w:r>
    </w:p>
    <w:p w14:paraId="4D9A2434" w14:textId="77777777" w:rsidR="007F5DCF" w:rsidRDefault="007B5CB0" w:rsidP="004C3067">
      <w:r w:rsidRPr="002764E4">
        <w:rPr>
          <w:b/>
          <w:sz w:val="22"/>
          <w:szCs w:val="22"/>
        </w:rPr>
        <w:t xml:space="preserve">Läxhjälp </w:t>
      </w:r>
      <w:r w:rsidR="007F5DCF">
        <w:rPr>
          <w:b/>
          <w:sz w:val="22"/>
          <w:szCs w:val="22"/>
        </w:rPr>
        <w:br/>
      </w:r>
      <w:r w:rsidR="000F4BF8">
        <w:t xml:space="preserve">Sedan tre år arbetar </w:t>
      </w:r>
      <w:r w:rsidR="00153F33" w:rsidRPr="002764E4">
        <w:t>FIF</w:t>
      </w:r>
      <w:r w:rsidRPr="002764E4">
        <w:t xml:space="preserve"> kontinuerligt med läxhjälp för </w:t>
      </w:r>
      <w:r w:rsidR="00A14AC1" w:rsidRPr="002764E4">
        <w:rPr>
          <w:noProof/>
        </w:rPr>
        <w:t xml:space="preserve">grundskole- och gymnasieelever, men också för vuxna människor bl a </w:t>
      </w:r>
      <w:r w:rsidR="00A14AC1">
        <w:rPr>
          <w:noProof/>
        </w:rPr>
        <w:t>från ABF och SFI</w:t>
      </w:r>
      <w:r w:rsidRPr="002764E4">
        <w:t>. Arbetet med detta planerades 2015</w:t>
      </w:r>
      <w:r w:rsidR="00153F33" w:rsidRPr="002764E4">
        <w:t xml:space="preserve"> och startade i januari 2016</w:t>
      </w:r>
      <w:r w:rsidRPr="002764E4">
        <w:t xml:space="preserve">. FIF </w:t>
      </w:r>
      <w:r w:rsidR="006E5086" w:rsidRPr="002764E4">
        <w:t>hjälper</w:t>
      </w:r>
      <w:r w:rsidRPr="002764E4">
        <w:t xml:space="preserve"> till med matematik, svens</w:t>
      </w:r>
      <w:r w:rsidR="00153F33" w:rsidRPr="002764E4">
        <w:t>ka, engelska</w:t>
      </w:r>
      <w:r w:rsidR="000F4BF8">
        <w:t>,</w:t>
      </w:r>
      <w:r w:rsidR="00153F33" w:rsidRPr="002764E4">
        <w:t xml:space="preserve"> samhälls</w:t>
      </w:r>
      <w:r w:rsidR="00A14AC1">
        <w:t>- och natur</w:t>
      </w:r>
      <w:r w:rsidR="00153F33" w:rsidRPr="002764E4">
        <w:t>kunskap</w:t>
      </w:r>
      <w:r w:rsidR="00A14AC1">
        <w:t xml:space="preserve"> samt</w:t>
      </w:r>
      <w:r w:rsidR="00153F33" w:rsidRPr="002764E4">
        <w:t xml:space="preserve"> </w:t>
      </w:r>
      <w:r w:rsidR="006B495A" w:rsidRPr="002764E4">
        <w:t>historia</w:t>
      </w:r>
      <w:r w:rsidRPr="002764E4">
        <w:t>.</w:t>
      </w:r>
      <w:r w:rsidR="006B495A" w:rsidRPr="002764E4">
        <w:t xml:space="preserve"> På måndagar sitter vi i Tuve bibliotek och på onsdagar sitter vi i ABC:s lokaler i Hjällbo. Tuve bibliotek har varit mycket positiva till läxhjälpen. </w:t>
      </w:r>
      <w:r w:rsidR="004C3067" w:rsidRPr="002764E4">
        <w:t>Eftersom behovet av läxhjälp har varit så stort, kommer det även elever til</w:t>
      </w:r>
      <w:r w:rsidR="006C5181">
        <w:t>l Tuve bibliotek på torsdagar, som egentligen</w:t>
      </w:r>
      <w:r w:rsidR="004C3067" w:rsidRPr="002764E4">
        <w:t xml:space="preserve"> </w:t>
      </w:r>
      <w:r w:rsidR="006C5181">
        <w:t>är</w:t>
      </w:r>
      <w:r w:rsidR="004C3067" w:rsidRPr="002764E4">
        <w:t xml:space="preserve"> ämnade för </w:t>
      </w:r>
      <w:r w:rsidR="006C5181">
        <w:t xml:space="preserve">deras </w:t>
      </w:r>
      <w:r w:rsidR="004C3067" w:rsidRPr="002764E4">
        <w:t>språkcafé</w:t>
      </w:r>
      <w:r w:rsidR="00076F6C">
        <w:t>. Vi</w:t>
      </w:r>
      <w:r w:rsidR="004C3067" w:rsidRPr="002764E4">
        <w:t xml:space="preserve"> har kunnat dela upp verksamheten </w:t>
      </w:r>
      <w:r w:rsidR="00076F6C">
        <w:t xml:space="preserve">på torsdagar </w:t>
      </w:r>
      <w:r w:rsidR="004C3067" w:rsidRPr="002764E4">
        <w:t xml:space="preserve">så att </w:t>
      </w:r>
      <w:r w:rsidR="006E5086" w:rsidRPr="002764E4">
        <w:t xml:space="preserve">personal från </w:t>
      </w:r>
      <w:r w:rsidR="004C3067" w:rsidRPr="002764E4">
        <w:t xml:space="preserve">Tuve Bibliotek har fixat språkcaféet medan FIF har bedrivit läxhjälpen. </w:t>
      </w:r>
      <w:r w:rsidR="006E5086" w:rsidRPr="002764E4">
        <w:br/>
      </w:r>
    </w:p>
    <w:p w14:paraId="2D6BC3E5" w14:textId="77777777" w:rsidR="00BC57F0" w:rsidRDefault="00BC57F0" w:rsidP="00BC57F0">
      <w:pPr>
        <w:pStyle w:val="Rubrik2"/>
        <w:spacing w:line="240" w:lineRule="auto"/>
        <w:rPr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</w:rPr>
        <w:br/>
      </w:r>
    </w:p>
    <w:p w14:paraId="1A46FC57" w14:textId="77777777" w:rsidR="00BC57F0" w:rsidRDefault="00BC57F0">
      <w:pPr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304B4868" w14:textId="77777777" w:rsidR="00A14AC1" w:rsidRPr="007B5CB0" w:rsidRDefault="00A14AC1" w:rsidP="00BC57F0">
      <w:pPr>
        <w:pStyle w:val="Rubrik2"/>
        <w:spacing w:line="240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Möten, s</w:t>
      </w:r>
      <w:r w:rsidRPr="007B5CB0">
        <w:rPr>
          <w:noProof/>
          <w:sz w:val="22"/>
          <w:szCs w:val="22"/>
        </w:rPr>
        <w:t>tyrelseuppdrag och revision</w:t>
      </w:r>
      <w:r w:rsidR="00BC57F0">
        <w:rPr>
          <w:noProof/>
          <w:sz w:val="22"/>
          <w:szCs w:val="22"/>
        </w:rPr>
        <w:br/>
      </w:r>
    </w:p>
    <w:p w14:paraId="53259D77" w14:textId="77777777" w:rsidR="00A14AC1" w:rsidRPr="002764E4" w:rsidRDefault="00A14AC1" w:rsidP="00A14AC1">
      <w:pPr>
        <w:rPr>
          <w:noProof/>
        </w:rPr>
      </w:pPr>
      <w:r w:rsidRPr="002764E4">
        <w:rPr>
          <w:noProof/>
        </w:rPr>
        <w:t xml:space="preserve">I styrelsens uppdrag ingår att planera och bedriva verksamheten enligt gällande stadgar samtidigt som ekonomin skall vara i gott skick. Via medlemsavgifterna skall en betydande del av verksamheten finansieras. </w:t>
      </w:r>
    </w:p>
    <w:p w14:paraId="6516B658" w14:textId="77777777" w:rsidR="00A14AC1" w:rsidRDefault="00A14AC1" w:rsidP="00A14AC1">
      <w:pPr>
        <w:rPr>
          <w:noProof/>
        </w:rPr>
      </w:pPr>
      <w:r w:rsidRPr="002764E4">
        <w:rPr>
          <w:noProof/>
        </w:rPr>
        <w:t xml:space="preserve">På FIF:s årsmöte i </w:t>
      </w:r>
      <w:r w:rsidR="00F30430">
        <w:rPr>
          <w:noProof/>
        </w:rPr>
        <w:t>mars 2018</w:t>
      </w:r>
      <w:r w:rsidRPr="002764E4">
        <w:rPr>
          <w:noProof/>
        </w:rPr>
        <w:t xml:space="preserve"> </w:t>
      </w:r>
      <w:r w:rsidR="00F30430">
        <w:rPr>
          <w:noProof/>
        </w:rPr>
        <w:t>om</w:t>
      </w:r>
      <w:r w:rsidRPr="002764E4">
        <w:rPr>
          <w:noProof/>
        </w:rPr>
        <w:t xml:space="preserve">valdes </w:t>
      </w:r>
      <w:r w:rsidR="00F30430">
        <w:rPr>
          <w:noProof/>
        </w:rPr>
        <w:t xml:space="preserve">Johnny Andersson, Ehsan Ullah Khan, Katarina Bredberg, Bertil Andersson och Klas Magnusson till styrelsen. </w:t>
      </w:r>
      <w:r w:rsidRPr="002764E4">
        <w:rPr>
          <w:noProof/>
        </w:rPr>
        <w:t>Martin Gustavsson</w:t>
      </w:r>
      <w:r w:rsidR="00F30430">
        <w:rPr>
          <w:noProof/>
        </w:rPr>
        <w:t xml:space="preserve">, Amir Sadayo, Dina Chebbo </w:t>
      </w:r>
      <w:r w:rsidR="00AA7E4C">
        <w:rPr>
          <w:noProof/>
        </w:rPr>
        <w:t xml:space="preserve">och </w:t>
      </w:r>
      <w:r w:rsidR="00F30430">
        <w:rPr>
          <w:noProof/>
        </w:rPr>
        <w:t>Zehaie Keleta sitter kvar till 2019.</w:t>
      </w:r>
      <w:r w:rsidRPr="002764E4">
        <w:rPr>
          <w:noProof/>
        </w:rPr>
        <w:t xml:space="preserve"> </w:t>
      </w:r>
      <w:r w:rsidR="00AA7E4C">
        <w:rPr>
          <w:noProof/>
        </w:rPr>
        <w:t>Suppleanter valdes inte utan bordlades till senare möte.</w:t>
      </w:r>
    </w:p>
    <w:p w14:paraId="335E3F30" w14:textId="77777777" w:rsidR="00A14AC1" w:rsidRPr="002764E4" w:rsidRDefault="00A14AC1" w:rsidP="00A14AC1">
      <w:pPr>
        <w:rPr>
          <w:noProof/>
        </w:rPr>
      </w:pPr>
      <w:r w:rsidRPr="002764E4">
        <w:rPr>
          <w:noProof/>
        </w:rPr>
        <w:t xml:space="preserve">Styrelsen hade </w:t>
      </w:r>
      <w:r w:rsidR="00AA7E4C">
        <w:rPr>
          <w:noProof/>
        </w:rPr>
        <w:t xml:space="preserve">fyra </w:t>
      </w:r>
      <w:r w:rsidRPr="002764E4">
        <w:rPr>
          <w:noProof/>
        </w:rPr>
        <w:t xml:space="preserve">protokollförda möten </w:t>
      </w:r>
      <w:r w:rsidR="00AA7E4C">
        <w:rPr>
          <w:noProof/>
        </w:rPr>
        <w:t xml:space="preserve">och ett arbetsmöte </w:t>
      </w:r>
      <w:r w:rsidRPr="002764E4">
        <w:rPr>
          <w:noProof/>
        </w:rPr>
        <w:t xml:space="preserve">under </w:t>
      </w:r>
      <w:r w:rsidR="00AA7E4C">
        <w:rPr>
          <w:noProof/>
        </w:rPr>
        <w:t>första halvåret 2018</w:t>
      </w:r>
      <w:r w:rsidRPr="002764E4">
        <w:rPr>
          <w:noProof/>
        </w:rPr>
        <w:t>.</w:t>
      </w:r>
      <w:r w:rsidR="00AA7E4C">
        <w:rPr>
          <w:noProof/>
        </w:rPr>
        <w:t xml:space="preserve"> Protokollen har förts av Klas Magnusson och Katarina Bredberg.</w:t>
      </w:r>
    </w:p>
    <w:p w14:paraId="41AAD986" w14:textId="77777777" w:rsidR="000924C6" w:rsidRPr="000924C6" w:rsidRDefault="00A14AC1" w:rsidP="00095107">
      <w:pPr>
        <w:rPr>
          <w:noProof/>
        </w:rPr>
      </w:pPr>
      <w:r w:rsidRPr="002764E4">
        <w:rPr>
          <w:noProof/>
        </w:rPr>
        <w:t xml:space="preserve">På FIF:s årsmöte i </w:t>
      </w:r>
      <w:r w:rsidR="00AA7E4C">
        <w:rPr>
          <w:noProof/>
        </w:rPr>
        <w:t>mars 2018</w:t>
      </w:r>
      <w:r w:rsidRPr="002764E4">
        <w:rPr>
          <w:noProof/>
        </w:rPr>
        <w:t xml:space="preserve"> </w:t>
      </w:r>
      <w:r w:rsidR="00AA7E4C">
        <w:rPr>
          <w:noProof/>
        </w:rPr>
        <w:t>om</w:t>
      </w:r>
      <w:r w:rsidRPr="002764E4">
        <w:rPr>
          <w:noProof/>
        </w:rPr>
        <w:t>valdes Birgitta Nesterud till revisor</w:t>
      </w:r>
      <w:r w:rsidR="00AA7E4C">
        <w:rPr>
          <w:noProof/>
        </w:rPr>
        <w:t xml:space="preserve"> och Delavar Feizi till revisorssuppleant</w:t>
      </w:r>
      <w:r w:rsidRPr="002764E4">
        <w:rPr>
          <w:noProof/>
        </w:rPr>
        <w:t xml:space="preserve">. </w:t>
      </w:r>
    </w:p>
    <w:p w14:paraId="5267AF4A" w14:textId="77777777" w:rsidR="000924C6" w:rsidRDefault="000924C6" w:rsidP="00095107"/>
    <w:p w14:paraId="6EBC79E7" w14:textId="77777777" w:rsidR="000924C6" w:rsidRDefault="000924C6" w:rsidP="00095107"/>
    <w:p w14:paraId="4F9D92D2" w14:textId="77777777" w:rsidR="000924C6" w:rsidRDefault="000924C6" w:rsidP="00095107"/>
    <w:p w14:paraId="6B165E86" w14:textId="77777777" w:rsidR="000924C6" w:rsidRDefault="000924C6" w:rsidP="00095107"/>
    <w:p w14:paraId="54352B85" w14:textId="77777777" w:rsidR="000924C6" w:rsidRDefault="000924C6" w:rsidP="00095107"/>
    <w:p w14:paraId="16D37C70" w14:textId="77777777" w:rsidR="000924C6" w:rsidRDefault="000924C6" w:rsidP="00095107"/>
    <w:p w14:paraId="4A599679" w14:textId="77777777" w:rsidR="000924C6" w:rsidRDefault="000924C6" w:rsidP="00095107"/>
    <w:p w14:paraId="69EE8C3A" w14:textId="77777777" w:rsidR="00567612" w:rsidRPr="00BC57F0" w:rsidRDefault="00DA637C">
      <w:pPr>
        <w:pStyle w:val="Rubrik1"/>
        <w:rPr>
          <w:noProof/>
          <w:sz w:val="44"/>
          <w:szCs w:val="44"/>
        </w:rPr>
      </w:pPr>
      <w:bookmarkStart w:id="3" w:name="_Toc447983890"/>
      <w:r w:rsidRPr="00DA637C">
        <w:rPr>
          <w:rFonts w:ascii="Calibri" w:eastAsia="Times New Roman" w:hAnsi="Calibri" w:cs="Calibri"/>
          <w:color w:val="000000"/>
          <w:sz w:val="44"/>
          <w:szCs w:val="44"/>
        </w:rPr>
        <w:lastRenderedPageBreak/>
        <w:t>Styrelsens årsredovisning</w:t>
      </w:r>
      <w:r w:rsidR="00567612" w:rsidRPr="00BC57F0">
        <w:rPr>
          <w:b w:val="0"/>
          <w:noProof/>
          <w:sz w:val="44"/>
          <w:szCs w:val="44"/>
        </w:rPr>
        <mc:AlternateContent>
          <mc:Choice Requires="wpg">
            <w:drawing>
              <wp:anchor distT="0" distB="0" distL="228600" distR="228600" simplePos="0" relativeHeight="251671552" behindDoc="1" locked="0" layoutInCell="1" allowOverlap="1" wp14:anchorId="51BA7BAC" wp14:editId="7A27602E">
                <wp:simplePos x="0" y="0"/>
                <wp:positionH relativeFrom="margin">
                  <wp:posOffset>-1565910</wp:posOffset>
                </wp:positionH>
                <wp:positionV relativeFrom="margin">
                  <wp:posOffset>302895</wp:posOffset>
                </wp:positionV>
                <wp:extent cx="1323975" cy="7019925"/>
                <wp:effectExtent l="0" t="0" r="28575" b="2857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7019925"/>
                          <a:chOff x="-110837" y="0"/>
                          <a:chExt cx="2070577" cy="8876031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-110837" y="917621"/>
                            <a:ext cx="2070577" cy="795841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5AC09" w14:textId="77777777" w:rsidR="00567612" w:rsidRDefault="00567612" w:rsidP="00567612">
                              <w:pPr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  <w:r w:rsidRPr="00F8470A">
                                <w:rPr>
                                  <w:rFonts w:ascii="Calibri" w:hAnsi="Calibri" w:cs="Calibri"/>
                                  <w:color w:val="auto"/>
                                </w:rPr>
                                <w:t>Medlemsantalet har ökat och därmed också medlems</w:t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</w:rPr>
                                <w:t>-</w:t>
                              </w:r>
                              <w:r w:rsidRPr="00F8470A">
                                <w:rPr>
                                  <w:rFonts w:ascii="Calibri" w:hAnsi="Calibri" w:cs="Calibri"/>
                                  <w:color w:val="auto"/>
                                </w:rPr>
                                <w:t>intäktern</w:t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</w:rPr>
                                <w:t>a</w:t>
                              </w:r>
                              <w:r w:rsidRPr="00F8470A">
                                <w:rPr>
                                  <w:rFonts w:ascii="Calibri" w:hAnsi="Calibri" w:cs="Calibri"/>
                                  <w:color w:val="auto"/>
                                </w:rPr>
                                <w:t>.</w:t>
                              </w:r>
                              <w:r>
                                <w:rPr>
                                  <w:rFonts w:ascii="Calibri" w:hAnsi="Calibri" w:cs="Calibri"/>
                                  <w:color w:val="auto"/>
                                </w:rPr>
                                <w:t xml:space="preserve"> </w:t>
                              </w:r>
                            </w:p>
                            <w:p w14:paraId="0705D194" w14:textId="77777777" w:rsidR="00567612" w:rsidRDefault="00567612" w:rsidP="00567612">
                              <w:pPr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auto"/>
                                </w:rPr>
                                <w:t xml:space="preserve">Vi har fått gåvor från medlemmar på 10 050 kr för kommande projekt i Pakistan.  </w:t>
                              </w:r>
                            </w:p>
                            <w:p w14:paraId="0545DB6F" w14:textId="77777777" w:rsidR="00567612" w:rsidRDefault="00567612" w:rsidP="00567612">
                              <w:pPr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auto"/>
                                </w:rPr>
                                <w:t>Vi har en fortsatt fordran på KFM, vars skuld avbetalas varannan månad.</w:t>
                              </w:r>
                            </w:p>
                            <w:p w14:paraId="63FFDB6F" w14:textId="77777777" w:rsidR="00BC57F0" w:rsidRDefault="00BC57F0" w:rsidP="00567612">
                              <w:pPr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</w:p>
                            <w:p w14:paraId="69920E4F" w14:textId="77777777" w:rsidR="00BC57F0" w:rsidRPr="005B0002" w:rsidRDefault="00BC57F0" w:rsidP="00BC57F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B0002">
                                <w:rPr>
                                  <w:b/>
                                  <w:sz w:val="22"/>
                                  <w:szCs w:val="22"/>
                                </w:rPr>
                                <w:t>Firmatecknare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br/>
                                <w:t>Swedbank</w:t>
                              </w:r>
                            </w:p>
                            <w:p w14:paraId="233BD680" w14:textId="77777777" w:rsidR="00BC57F0" w:rsidRPr="00BC57F0" w:rsidRDefault="00BC57F0" w:rsidP="00BC57F0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  <w:r w:rsidRPr="00BC57F0">
                                <w:rPr>
                                  <w:rFonts w:ascii="Calibri" w:hAnsi="Calibri" w:cs="Calibri"/>
                                </w:rPr>
                                <w:t>FIF:s firmatecknare är Johnny Anders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-</w:t>
                              </w:r>
                              <w:r w:rsidRPr="00BC57F0">
                                <w:rPr>
                                  <w:rFonts w:ascii="Calibri" w:hAnsi="Calibri" w:cs="Calibri"/>
                                </w:rPr>
                                <w:t>son, Katarina Bred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-</w:t>
                              </w:r>
                              <w:r w:rsidRPr="00BC57F0">
                                <w:rPr>
                                  <w:rFonts w:ascii="Calibri" w:hAnsi="Calibri" w:cs="Calibri"/>
                                </w:rPr>
                                <w:t xml:space="preserve">berg och Martin Gustavsson – alltid två i förening. Alla tillgångar finns hos Swedbank. </w:t>
                              </w:r>
                            </w:p>
                            <w:p w14:paraId="49A0B242" w14:textId="77777777" w:rsidR="00BC57F0" w:rsidRDefault="00BC57F0" w:rsidP="00567612">
                              <w:pPr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0A77D" w14:textId="77777777" w:rsidR="00567612" w:rsidRPr="00DC391D" w:rsidRDefault="00567612" w:rsidP="00567612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EF4623" w:themeColor="accent1"/>
                                </w:rPr>
                              </w:pPr>
                              <w:r w:rsidRPr="00DC391D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EF4623" w:themeColor="accent1"/>
                                </w:rPr>
                                <w:t>Ekonomisk berättelse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A7BAC" id="Grupp 201" o:spid="_x0000_s1029" style="position:absolute;margin-left:-123.3pt;margin-top:23.85pt;width:104.25pt;height:552.75pt;z-index:-251644928;mso-wrap-distance-left:18pt;mso-wrap-distance-right:18pt;mso-position-horizontal-relative:margin;mso-position-vertical-relative:margin;mso-width-relative:margin;mso-height-relative:margin" coordorigin="-1108" coordsize="20705,8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">
                <v:rect id="Rektangel 202" o:spid="_x0000_s103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ef4623 [3204]" stroked="f" strokeweight="2pt"/>
                <v:rect id="Rektangel 203" o:spid="_x0000_s1031" style="position:absolute;left:-1108;top:9176;width:20705;height:7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" fillcolor="white [3201]" strokecolor="#ef4623 [3204]" strokeweight="2pt">
                  <v:textbox inset=",14.4pt,8.64pt,18pt">
                    <w:txbxContent>
                      <w:p w14:paraId="75E5AC09" w14:textId="77777777" w:rsidR="00567612" w:rsidRDefault="00567612" w:rsidP="00567612">
                        <w:pPr>
                          <w:rPr>
                            <w:rFonts w:ascii="Calibri" w:hAnsi="Calibri" w:cs="Calibri"/>
                            <w:color w:val="auto"/>
                          </w:rPr>
                        </w:pPr>
                        <w:r w:rsidRPr="00F8470A">
                          <w:rPr>
                            <w:rFonts w:ascii="Calibri" w:hAnsi="Calibri" w:cs="Calibri"/>
                            <w:color w:val="auto"/>
                          </w:rPr>
                          <w:t>Medlemsantalet har ökat och därmed också medlems</w:t>
                        </w:r>
                        <w:r>
                          <w:rPr>
                            <w:rFonts w:ascii="Calibri" w:hAnsi="Calibri" w:cs="Calibri"/>
                            <w:color w:val="auto"/>
                          </w:rPr>
                          <w:t>-</w:t>
                        </w:r>
                        <w:r w:rsidRPr="00F8470A">
                          <w:rPr>
                            <w:rFonts w:ascii="Calibri" w:hAnsi="Calibri" w:cs="Calibri"/>
                            <w:color w:val="auto"/>
                          </w:rPr>
                          <w:t>intäktern</w:t>
                        </w:r>
                        <w:r>
                          <w:rPr>
                            <w:rFonts w:ascii="Calibri" w:hAnsi="Calibri" w:cs="Calibri"/>
                            <w:color w:val="auto"/>
                          </w:rPr>
                          <w:t>a</w:t>
                        </w:r>
                        <w:r w:rsidRPr="00F8470A">
                          <w:rPr>
                            <w:rFonts w:ascii="Calibri" w:hAnsi="Calibri" w:cs="Calibri"/>
                            <w:color w:val="auto"/>
                          </w:rPr>
                          <w:t>.</w:t>
                        </w:r>
                        <w:r>
                          <w:rPr>
                            <w:rFonts w:ascii="Calibri" w:hAnsi="Calibri" w:cs="Calibri"/>
                            <w:color w:val="auto"/>
                          </w:rPr>
                          <w:t xml:space="preserve"> </w:t>
                        </w:r>
                      </w:p>
                      <w:p w14:paraId="0705D194" w14:textId="77777777" w:rsidR="00567612" w:rsidRDefault="00567612" w:rsidP="00567612">
                        <w:pPr>
                          <w:rPr>
                            <w:rFonts w:ascii="Calibri" w:hAnsi="Calibri" w:cs="Calibri"/>
                            <w:color w:val="auto"/>
                          </w:rPr>
                        </w:pPr>
                        <w:r>
                          <w:rPr>
                            <w:rFonts w:ascii="Calibri" w:hAnsi="Calibri" w:cs="Calibri"/>
                            <w:color w:val="auto"/>
                          </w:rPr>
                          <w:t xml:space="preserve">Vi har fått gåvor från medlemmar på 10 050 kr för kommande projekt i Pakistan.  </w:t>
                        </w:r>
                      </w:p>
                      <w:p w14:paraId="0545DB6F" w14:textId="77777777" w:rsidR="00567612" w:rsidRDefault="00567612" w:rsidP="00567612">
                        <w:pPr>
                          <w:rPr>
                            <w:rFonts w:ascii="Calibri" w:hAnsi="Calibri" w:cs="Calibri"/>
                            <w:color w:val="auto"/>
                          </w:rPr>
                        </w:pPr>
                        <w:r>
                          <w:rPr>
                            <w:rFonts w:ascii="Calibri" w:hAnsi="Calibri" w:cs="Calibri"/>
                            <w:color w:val="auto"/>
                          </w:rPr>
                          <w:t>Vi har en fortsatt fordran på KFM, vars skuld avbetalas varannan månad.</w:t>
                        </w:r>
                      </w:p>
                      <w:p w14:paraId="63FFDB6F" w14:textId="77777777" w:rsidR="00BC57F0" w:rsidRDefault="00BC57F0" w:rsidP="00567612">
                        <w:pPr>
                          <w:rPr>
                            <w:rFonts w:ascii="Calibri" w:hAnsi="Calibri" w:cs="Calibri"/>
                            <w:color w:val="auto"/>
                          </w:rPr>
                        </w:pPr>
                      </w:p>
                      <w:p w14:paraId="69920E4F" w14:textId="77777777" w:rsidR="00BC57F0" w:rsidRPr="005B0002" w:rsidRDefault="00BC57F0" w:rsidP="00BC57F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5B0002">
                          <w:rPr>
                            <w:b/>
                            <w:sz w:val="22"/>
                            <w:szCs w:val="22"/>
                          </w:rPr>
                          <w:t>Firmatecknare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br/>
                          <w:t>Swedbank</w:t>
                        </w:r>
                      </w:p>
                      <w:p w14:paraId="233BD680" w14:textId="77777777" w:rsidR="00BC57F0" w:rsidRPr="00BC57F0" w:rsidRDefault="00BC57F0" w:rsidP="00BC57F0">
                        <w:pPr>
                          <w:rPr>
                            <w:rFonts w:ascii="Calibri" w:hAnsi="Calibri" w:cs="Calibri"/>
                          </w:rPr>
                        </w:pPr>
                        <w:r w:rsidRPr="00BC57F0">
                          <w:rPr>
                            <w:rFonts w:ascii="Calibri" w:hAnsi="Calibri" w:cs="Calibri"/>
                          </w:rPr>
                          <w:t>FIF:s firmatecknare är Johnny Anders</w:t>
                        </w:r>
                        <w:r>
                          <w:rPr>
                            <w:rFonts w:ascii="Calibri" w:hAnsi="Calibri" w:cs="Calibri"/>
                          </w:rPr>
                          <w:t>-</w:t>
                        </w:r>
                        <w:r w:rsidRPr="00BC57F0">
                          <w:rPr>
                            <w:rFonts w:ascii="Calibri" w:hAnsi="Calibri" w:cs="Calibri"/>
                          </w:rPr>
                          <w:t>son, Katarina Bred</w:t>
                        </w:r>
                        <w:r>
                          <w:rPr>
                            <w:rFonts w:ascii="Calibri" w:hAnsi="Calibri" w:cs="Calibri"/>
                          </w:rPr>
                          <w:t>-</w:t>
                        </w:r>
                        <w:r w:rsidRPr="00BC57F0">
                          <w:rPr>
                            <w:rFonts w:ascii="Calibri" w:hAnsi="Calibri" w:cs="Calibri"/>
                          </w:rPr>
                          <w:t xml:space="preserve">berg och Martin Gustavsson – alltid två i förening. Alla tillgångar finns hos Swedbank. </w:t>
                        </w:r>
                      </w:p>
                      <w:p w14:paraId="49A0B242" w14:textId="77777777" w:rsidR="00BC57F0" w:rsidRDefault="00BC57F0" w:rsidP="00567612">
                        <w:pPr>
                          <w:rPr>
                            <w:rFonts w:ascii="Calibri" w:hAnsi="Calibri" w:cs="Calibri"/>
                            <w:color w:val="auto"/>
                          </w:rPr>
                        </w:pPr>
                      </w:p>
                    </w:txbxContent>
                  </v:textbox>
                </v:rect>
                <v:shape id="Textruta 204" o:spid="_x0000_s1032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13B0A77D" w14:textId="77777777" w:rsidR="00567612" w:rsidRPr="00DC391D" w:rsidRDefault="00567612" w:rsidP="00567612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EF4623" w:themeColor="accent1"/>
                          </w:rPr>
                        </w:pPr>
                        <w:r w:rsidRPr="00DC391D">
                          <w:rPr>
                            <w:rFonts w:asciiTheme="majorHAnsi" w:eastAsiaTheme="majorEastAsia" w:hAnsiTheme="majorHAnsi" w:cstheme="majorBidi"/>
                            <w:caps/>
                            <w:color w:val="EF4623" w:themeColor="accent1"/>
                          </w:rPr>
                          <w:t>Ekonomisk berättelse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C57F0">
        <w:rPr>
          <w:rFonts w:ascii="Calibri" w:eastAsia="Times New Roman" w:hAnsi="Calibri" w:cs="Calibri"/>
          <w:color w:val="000000"/>
          <w:sz w:val="44"/>
          <w:szCs w:val="44"/>
        </w:rPr>
        <w:t xml:space="preserve"> för 2018</w:t>
      </w:r>
    </w:p>
    <w:tbl>
      <w:tblPr>
        <w:tblW w:w="7891" w:type="dxa"/>
        <w:tblInd w:w="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"/>
        <w:gridCol w:w="1840"/>
        <w:gridCol w:w="1599"/>
        <w:gridCol w:w="214"/>
        <w:gridCol w:w="1502"/>
        <w:gridCol w:w="208"/>
        <w:gridCol w:w="1323"/>
        <w:gridCol w:w="240"/>
      </w:tblGrid>
      <w:tr w:rsidR="00DA637C" w:rsidRPr="00DA637C" w14:paraId="016092E6" w14:textId="77777777" w:rsidTr="00DA637C">
        <w:trPr>
          <w:trHeight w:val="375"/>
        </w:trPr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78F7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Resultaträkning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8B26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60E8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A6E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3BB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A35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2197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13E34F29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2A6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17F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6738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2018.01.01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B40B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0EFF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2017.01.01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0FFF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8ECB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Budget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BD76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A637C" w:rsidRPr="00DA637C" w14:paraId="3D201E4A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829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3C5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B841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2018.12.31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84BB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E228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2017.12.31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0BD9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4C4A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  <w:t>2018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7F29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</w:tr>
      <w:tr w:rsidR="00DA637C" w:rsidRPr="00DA637C" w14:paraId="45716F58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C0EC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Intäkter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CE84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5AF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CA35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3A5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8C7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E35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511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04FF29D1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6A7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6B5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Medlemsavgifter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868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6 050,00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C88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79DB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5 400,00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759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E49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6 000,00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9B65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23C53916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EC47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2B5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Bidrag från ABC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083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1A3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793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-  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11C4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D6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F48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0A346C75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CA7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4B3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Enskilda bidrag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72F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9D9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432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50,00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FE9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D56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9AA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204E3ADC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870B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6FD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Flyttbidrag Higab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33F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CA44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58C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-  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E49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8EC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4B0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775E7DA5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C70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930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Ersättning Folksam Liv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EBE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E89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E97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72 886,00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E3B9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128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96C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7C2C2909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15B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8B4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Ränteintäkter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6B9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582,00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9EE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B5B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1 961,00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8323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029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1 000,00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D41D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1F49B4EE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299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7DB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INTÄKTER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5876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     6 632,00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936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468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80 297,00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BC2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06F9" w14:textId="77777777" w:rsidR="00DA637C" w:rsidRPr="00DA637C" w:rsidRDefault="00DA637C" w:rsidP="00C95E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7 000,00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2EC9" w14:textId="77777777" w:rsidR="00DA637C" w:rsidRPr="00DA637C" w:rsidRDefault="00DA637C" w:rsidP="00C95E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A637C" w:rsidRPr="00DA637C" w14:paraId="00F222E3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D51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C4C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E65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B945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720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F20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DA5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39F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5ACDBA6A" w14:textId="77777777" w:rsidTr="00DA637C">
        <w:trPr>
          <w:trHeight w:val="315"/>
        </w:trPr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03B4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Kostnader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F4CC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0455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22F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5CB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B3C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1CE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10C0F566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5A3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A99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Lokalkostnader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207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CB6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00D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1 889,00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E47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4AF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D5D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6C4C615F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2FE6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B18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Kontorsmaterial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73A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2 290,00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2E2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6067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1 294,50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116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13D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1 780,00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ED7C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3B225432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639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394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Flyttkostnad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32D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285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203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-  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9EE0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2DA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3DF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2F449C4A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DAC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E61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Reskostnad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686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2 818,00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4C6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DC9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4 011,00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2F6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51E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2 460,00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FB9B8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063C2726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918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EA2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Styrelsemöten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8D7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2 850,00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04D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C0A4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3 788,00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477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869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2 500,00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06B5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5766DEC8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84A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5FE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Workshop 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E05B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BD94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AB4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14 865,00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E52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475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886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3ADABEAE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8DE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8CD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Kamerala kostnader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385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750,00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681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62E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753,00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85E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88B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750,00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DAB9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DA637C" w:rsidRPr="00DA637C" w14:paraId="5478C720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DA05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F697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KOSTNADER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D39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8 708,00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7F2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FA1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22 822,50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394A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A0E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7 490,00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8427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DA637C" w:rsidRPr="00DA637C" w14:paraId="12201615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F33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321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834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7D6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A18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A2B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F99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B55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66684CFE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F0CD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Resultat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EC20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40A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-  2 076,00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DC8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C23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 57 474,50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E21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4661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-    490,00 kr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DAE4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A637C" w:rsidRPr="00DA637C" w14:paraId="39EB93D9" w14:textId="77777777" w:rsidTr="00DA637C">
        <w:trPr>
          <w:trHeight w:val="30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A94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FB8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415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714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077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9FCF9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B98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EDB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7D89AD50" w14:textId="77777777" w:rsidTr="00DA637C">
        <w:trPr>
          <w:trHeight w:val="30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BAC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5BE9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CC2C7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0A8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E79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5FF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FF6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5A7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2790CE6E" w14:textId="77777777" w:rsidTr="00DA637C">
        <w:trPr>
          <w:trHeight w:val="375"/>
        </w:trPr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D777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Balansräkning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BE61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7A6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F83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1E1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1BC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DA6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59E0F9D1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151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305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F508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2018.12.31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311E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ED17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  <w:t>2017.12.31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771B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021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86BF" w14:textId="77777777" w:rsidR="00DA637C" w:rsidRPr="00DA637C" w:rsidRDefault="00DA637C" w:rsidP="00DA6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7843F519" w14:textId="77777777" w:rsidTr="00DA637C">
        <w:trPr>
          <w:trHeight w:val="315"/>
        </w:trPr>
        <w:tc>
          <w:tcPr>
            <w:tcW w:w="28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BC1E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Tillgångar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81AB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74D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D99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3C2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F31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943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69FDBDC5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B38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D840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Kassa och bank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F9A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81 919,75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2C72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F4C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98 958,25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FE02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87C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398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466B40C3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2FD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4B6D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Fordringar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8105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17 318,00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704A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87B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18 906,00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9613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371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0FB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24B49BB0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408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0E2D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Förutbet</w:t>
            </w:r>
            <w:proofErr w:type="spellEnd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kostnader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D3F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F801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195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-  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F72A0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260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07A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0A792775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78BE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E7A5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TILLGÅNGAR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5784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  99 237,75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541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0159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117 864,25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8AFF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4669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E1AB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5E4818B8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5EC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2AF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A0D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306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AB65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22B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F5A9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482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6FDE8191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4428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Skulder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68EE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475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402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018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33B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0E34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E47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408A1230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9DC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7A57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Leverantörsskulder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156A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58EF1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AAC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  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D462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696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57E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7059D10E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954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9676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Förinbet</w:t>
            </w:r>
            <w:proofErr w:type="spellEnd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medl.avg</w:t>
            </w:r>
            <w:proofErr w:type="spellEnd"/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2C9F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          -  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9E10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9E88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450,00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B5A1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9C6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2C9A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56E23EEF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6005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00C6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Kortfristiga skulder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719D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  1 627,00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6B06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C0F7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22 030,00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B79E8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794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2A8D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6B017D3E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3D4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A5B4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Långfristiga skulder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C1F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115 657,84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A0FC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C57B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111 355,34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C2AB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02CC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1C83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41AB68D0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A172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636A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Balanserat resultat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9A8C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15 971,09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B9CF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28F2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      73 445,59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9138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1239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D85F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599F1C70" w14:textId="77777777" w:rsidTr="00DA637C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C528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8851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Årets resultat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5DC6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        2 076,00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404F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E634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DA637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57 474,50 kr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01A7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3650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8251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DA637C" w:rsidRPr="00DA637C" w14:paraId="000829B2" w14:textId="77777777" w:rsidTr="00DA637C">
        <w:trPr>
          <w:trHeight w:val="31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EBAC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1069" w14:textId="77777777" w:rsidR="00DA637C" w:rsidRPr="00DA637C" w:rsidRDefault="00DA637C" w:rsidP="00BC57F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SKULDER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4757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  99 237,75 kr 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9B1E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7E73" w14:textId="77777777" w:rsidR="00DA637C" w:rsidRPr="00DA637C" w:rsidRDefault="00DA637C" w:rsidP="00DA63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A637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117 864,25 kr 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5F698" w14:textId="77777777" w:rsidR="00DA637C" w:rsidRPr="00DA637C" w:rsidRDefault="00DA637C" w:rsidP="00DA63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EDE6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71BE" w14:textId="77777777" w:rsidR="00DA637C" w:rsidRPr="00DA637C" w:rsidRDefault="00DA637C" w:rsidP="00DA63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54343075" w14:textId="77777777" w:rsidR="00AB4562" w:rsidRPr="00673202" w:rsidRDefault="00095CA6">
      <w:pPr>
        <w:pStyle w:val="Rubrik1"/>
        <w:rPr>
          <w:noProof/>
        </w:rPr>
      </w:pPr>
      <w:r>
        <w:rPr>
          <w:noProof/>
        </w:rPr>
        <w:lastRenderedPageBreak/>
        <w:t>Styrelsen</w:t>
      </w:r>
      <w:bookmarkEnd w:id="3"/>
    </w:p>
    <w:p w14:paraId="7133EB71" w14:textId="77777777" w:rsidR="00AB4562" w:rsidRPr="005B3E7F" w:rsidRDefault="00AB4562">
      <w:pPr>
        <w:rPr>
          <w:b/>
          <w:noProof/>
          <w:sz w:val="28"/>
          <w:szCs w:val="28"/>
        </w:rPr>
      </w:pPr>
    </w:p>
    <w:tbl>
      <w:tblPr>
        <w:tblW w:w="5609" w:type="pct"/>
        <w:tblCellMar>
          <w:right w:w="28" w:type="dxa"/>
        </w:tblCellMar>
        <w:tblLook w:val="04A0" w:firstRow="1" w:lastRow="0" w:firstColumn="1" w:lastColumn="0" w:noHBand="0" w:noVBand="1"/>
        <w:tblDescription w:val="Contact Info Table"/>
      </w:tblPr>
      <w:tblGrid>
        <w:gridCol w:w="1366"/>
        <w:gridCol w:w="2506"/>
        <w:gridCol w:w="1367"/>
        <w:gridCol w:w="142"/>
        <w:gridCol w:w="200"/>
        <w:gridCol w:w="191"/>
        <w:gridCol w:w="986"/>
        <w:gridCol w:w="713"/>
        <w:gridCol w:w="1605"/>
      </w:tblGrid>
      <w:tr w:rsidR="009E07C0" w:rsidRPr="003B21D3" w14:paraId="6E5E9540" w14:textId="77777777" w:rsidTr="009E07C0">
        <w:tc>
          <w:tcPr>
            <w:tcW w:w="753" w:type="pct"/>
          </w:tcPr>
          <w:p w14:paraId="6FDC4DF3" w14:textId="77777777" w:rsidR="00AB4562" w:rsidRPr="00673202" w:rsidRDefault="000C32FB">
            <w:pPr>
              <w:rPr>
                <w:noProof/>
              </w:rPr>
            </w:pPr>
            <w:r w:rsidRPr="00673202">
              <w:rPr>
                <w:noProof/>
              </w:rPr>
              <w:drawing>
                <wp:inline distT="0" distB="0" distL="0" distR="0" wp14:anchorId="53A1B7BA" wp14:editId="7E122D83">
                  <wp:extent cx="704088" cy="704088"/>
                  <wp:effectExtent l="38100" t="38100" r="39370" b="3937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pct"/>
          </w:tcPr>
          <w:p w14:paraId="71A765E0" w14:textId="77777777" w:rsidR="00AB4562" w:rsidRPr="003B21D3" w:rsidRDefault="00F418D9" w:rsidP="00BB364C">
            <w:pPr>
              <w:pStyle w:val="Tabe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1A68FDB8" wp14:editId="48DA2A86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3810</wp:posOffset>
                      </wp:positionV>
                      <wp:extent cx="1590675" cy="1438275"/>
                      <wp:effectExtent l="0" t="0" r="9525" b="9525"/>
                      <wp:wrapNone/>
                      <wp:docPr id="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61C5D6" w14:textId="77777777" w:rsidR="00631337" w:rsidRPr="00673202" w:rsidRDefault="00631337" w:rsidP="00F418D9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Johnny Andersson</w:t>
                                  </w:r>
                                </w:p>
                                <w:p w14:paraId="33EF6CB3" w14:textId="77777777" w:rsidR="00631337" w:rsidRPr="00673202" w:rsidRDefault="00631337" w:rsidP="00F418D9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Ordförande</w:t>
                                  </w:r>
                                </w:p>
                                <w:p w14:paraId="0329CD39" w14:textId="77777777" w:rsidR="00631337" w:rsidRDefault="00631337" w:rsidP="00F418D9"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Tel:</w:t>
                                  </w:r>
                                  <w:r w:rsidRPr="00673202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>07</w:t>
                                  </w:r>
                                  <w:r w:rsidR="00862BD9">
                                    <w:rPr>
                                      <w:noProof/>
                                    </w:rPr>
                                    <w:t>6-3424498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8FDB8" id="Textruta 2" o:spid="_x0000_s1033" type="#_x0000_t202" style="position:absolute;margin-left:-.8pt;margin-top:.3pt;width:125.25pt;height:113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" stroked="f">
                      <v:textbox>
                        <w:txbxContent>
                          <w:p w14:paraId="1A61C5D6" w14:textId="77777777" w:rsidR="00631337" w:rsidRPr="00673202" w:rsidRDefault="00631337" w:rsidP="00F418D9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Johnny Andersson</w:t>
                            </w:r>
                          </w:p>
                          <w:p w14:paraId="33EF6CB3" w14:textId="77777777" w:rsidR="00631337" w:rsidRPr="00673202" w:rsidRDefault="00631337" w:rsidP="00F418D9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Ordförande</w:t>
                            </w:r>
                          </w:p>
                          <w:p w14:paraId="0329CD39" w14:textId="77777777" w:rsidR="00631337" w:rsidRDefault="00631337" w:rsidP="00F418D9">
                            <w:r>
                              <w:rPr>
                                <w:rStyle w:val="Stark"/>
                                <w:noProof/>
                              </w:rPr>
                              <w:t>Tel:</w:t>
                            </w:r>
                            <w:r w:rsidRPr="0067320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07</w:t>
                            </w:r>
                            <w:r w:rsidR="00862BD9">
                              <w:rPr>
                                <w:noProof/>
                              </w:rPr>
                              <w:t>6-3424498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" w:type="pct"/>
          </w:tcPr>
          <w:p w14:paraId="3DFC334B" w14:textId="77777777" w:rsidR="00AB4562" w:rsidRPr="00673202" w:rsidRDefault="000C32FB">
            <w:pPr>
              <w:rPr>
                <w:noProof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749E36BC" wp14:editId="74A6C540">
                  <wp:simplePos x="0" y="0"/>
                  <wp:positionH relativeFrom="column">
                    <wp:posOffset>100026</wp:posOffset>
                  </wp:positionH>
                  <wp:positionV relativeFrom="paragraph">
                    <wp:posOffset>38100</wp:posOffset>
                  </wp:positionV>
                  <wp:extent cx="704088" cy="704088"/>
                  <wp:effectExtent l="38100" t="38100" r="39370" b="39370"/>
                  <wp:wrapSquare wrapText="bothSides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14" w:type="pct"/>
            <w:gridSpan w:val="6"/>
          </w:tcPr>
          <w:p w14:paraId="0F4893E6" w14:textId="77777777" w:rsidR="00AB4562" w:rsidRPr="003B21D3" w:rsidRDefault="00F418D9" w:rsidP="00F418D9">
            <w:pPr>
              <w:pStyle w:val="Tabelltext"/>
              <w:rPr>
                <w:noProof/>
                <w:lang w:val="en-US"/>
              </w:rPr>
            </w:pPr>
            <w:r w:rsidRPr="00F418D9">
              <w:rPr>
                <w:rStyle w:val="Stark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3CEA2B4D" wp14:editId="7E8BF6F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3810</wp:posOffset>
                      </wp:positionV>
                      <wp:extent cx="1704975" cy="781050"/>
                      <wp:effectExtent l="0" t="0" r="9525" b="0"/>
                      <wp:wrapNone/>
                      <wp:docPr id="18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CBA786" w14:textId="77777777" w:rsidR="00631337" w:rsidRPr="00673202" w:rsidRDefault="00631337" w:rsidP="00F418D9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Katarina Bredberg</w:t>
                                  </w:r>
                                </w:p>
                                <w:p w14:paraId="39E6B432" w14:textId="77777777" w:rsidR="00631337" w:rsidRPr="00673202" w:rsidRDefault="00631337" w:rsidP="00F418D9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629BA6F2" w14:textId="77777777" w:rsidR="00631337" w:rsidRPr="00673202" w:rsidRDefault="00631337" w:rsidP="00F418D9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Tel:</w:t>
                                  </w:r>
                                  <w:r w:rsidRPr="00673202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>070-4549848</w:t>
                                  </w:r>
                                </w:p>
                                <w:p w14:paraId="08608861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2B4D" id="_x0000_s1034" type="#_x0000_t202" style="position:absolute;margin-left:10.6pt;margin-top:.3pt;width:134.25pt;height:61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" stroked="f">
                      <v:textbox>
                        <w:txbxContent>
                          <w:p w14:paraId="62CBA786" w14:textId="77777777" w:rsidR="00631337" w:rsidRPr="00673202" w:rsidRDefault="00631337" w:rsidP="00F418D9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Katarina Bredberg</w:t>
                            </w:r>
                          </w:p>
                          <w:p w14:paraId="39E6B432" w14:textId="77777777" w:rsidR="00631337" w:rsidRPr="00673202" w:rsidRDefault="00631337" w:rsidP="00F418D9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629BA6F2" w14:textId="77777777" w:rsidR="00631337" w:rsidRPr="00673202" w:rsidRDefault="00631337" w:rsidP="00F418D9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Tel:</w:t>
                            </w:r>
                            <w:r w:rsidRPr="0067320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070-4549848</w:t>
                            </w:r>
                          </w:p>
                          <w:p w14:paraId="08608861" w14:textId="77777777" w:rsidR="00631337" w:rsidRDefault="00631337"/>
                        </w:txbxContent>
                      </v:textbox>
                    </v:shape>
                  </w:pict>
                </mc:Fallback>
              </mc:AlternateContent>
            </w:r>
            <w:r w:rsidR="006D6D67">
              <w:rPr>
                <w:rStyle w:val="Stark"/>
                <w:noProof/>
              </w:rPr>
              <w:t xml:space="preserve">  </w:t>
            </w:r>
          </w:p>
        </w:tc>
      </w:tr>
      <w:tr w:rsidR="005727D0" w:rsidRPr="003B21D3" w14:paraId="74109396" w14:textId="77777777" w:rsidTr="009E07C0">
        <w:trPr>
          <w:gridAfter w:val="2"/>
          <w:wAfter w:w="1279" w:type="pct"/>
        </w:trPr>
        <w:tc>
          <w:tcPr>
            <w:tcW w:w="753" w:type="pct"/>
          </w:tcPr>
          <w:p w14:paraId="3D90A904" w14:textId="77777777" w:rsidR="00AB4562" w:rsidRPr="003B21D3" w:rsidRDefault="00AB4562">
            <w:pPr>
              <w:pStyle w:val="Ingetavstnd"/>
              <w:rPr>
                <w:noProof/>
                <w:lang w:val="en-US"/>
              </w:rPr>
            </w:pPr>
          </w:p>
        </w:tc>
        <w:tc>
          <w:tcPr>
            <w:tcW w:w="1381" w:type="pct"/>
          </w:tcPr>
          <w:p w14:paraId="71B0E687" w14:textId="77777777" w:rsidR="00AB4562" w:rsidRPr="003B21D3" w:rsidRDefault="00AB4562">
            <w:pPr>
              <w:pStyle w:val="Tabelltext"/>
              <w:rPr>
                <w:noProof/>
                <w:lang w:val="en-US"/>
              </w:rPr>
            </w:pPr>
          </w:p>
        </w:tc>
        <w:tc>
          <w:tcPr>
            <w:tcW w:w="753" w:type="pct"/>
          </w:tcPr>
          <w:p w14:paraId="2A88AE59" w14:textId="77777777" w:rsidR="00AB4562" w:rsidRPr="003B21D3" w:rsidRDefault="00AB4562">
            <w:pPr>
              <w:pStyle w:val="Ingetavstnd"/>
              <w:rPr>
                <w:noProof/>
                <w:lang w:val="en-US"/>
              </w:rPr>
            </w:pPr>
          </w:p>
        </w:tc>
        <w:tc>
          <w:tcPr>
            <w:tcW w:w="836" w:type="pct"/>
            <w:gridSpan w:val="4"/>
          </w:tcPr>
          <w:p w14:paraId="589555FC" w14:textId="77777777" w:rsidR="00AB4562" w:rsidRPr="003B21D3" w:rsidRDefault="00AB4562">
            <w:pPr>
              <w:pStyle w:val="Tabelltext"/>
              <w:rPr>
                <w:noProof/>
                <w:lang w:val="en-US"/>
              </w:rPr>
            </w:pPr>
          </w:p>
        </w:tc>
      </w:tr>
      <w:tr w:rsidR="005727D0" w:rsidRPr="007E45DB" w14:paraId="318BE1D4" w14:textId="77777777" w:rsidTr="009E07C0">
        <w:trPr>
          <w:gridAfter w:val="2"/>
          <w:wAfter w:w="1279" w:type="pct"/>
        </w:trPr>
        <w:tc>
          <w:tcPr>
            <w:tcW w:w="753" w:type="pct"/>
          </w:tcPr>
          <w:p w14:paraId="3AFAE90A" w14:textId="77777777" w:rsidR="00095CA6" w:rsidRPr="00673202" w:rsidRDefault="00095CA6" w:rsidP="00095CA6">
            <w:pPr>
              <w:rPr>
                <w:noProof/>
              </w:rPr>
            </w:pPr>
            <w:r w:rsidRPr="00673202">
              <w:rPr>
                <w:noProof/>
              </w:rPr>
              <w:drawing>
                <wp:inline distT="0" distB="0" distL="0" distR="0" wp14:anchorId="5A8E8BAB" wp14:editId="2990F777">
                  <wp:extent cx="692658" cy="923544"/>
                  <wp:effectExtent l="38100" t="38100" r="31750" b="2921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8" cy="92354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pct"/>
          </w:tcPr>
          <w:p w14:paraId="46CAEEBD" w14:textId="77777777" w:rsidR="00F039F8" w:rsidRDefault="00F039F8" w:rsidP="005727D0">
            <w:pPr>
              <w:pStyle w:val="Tabelltext"/>
              <w:rPr>
                <w:noProof/>
                <w:lang w:val="en-US"/>
              </w:rPr>
            </w:pPr>
            <w:r w:rsidRPr="005727D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397249A0" wp14:editId="707F5E35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53340</wp:posOffset>
                      </wp:positionV>
                      <wp:extent cx="1476375" cy="942975"/>
                      <wp:effectExtent l="0" t="0" r="9525" b="9525"/>
                      <wp:wrapNone/>
                      <wp:docPr id="1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7A6A4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Martin Gustavsson</w:t>
                                  </w:r>
                                </w:p>
                                <w:p w14:paraId="1C30CBE7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Kassör</w:t>
                                  </w:r>
                                </w:p>
                                <w:p w14:paraId="170B2D18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Tel:</w:t>
                                  </w:r>
                                  <w:r w:rsidRPr="00673202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>0709-283968</w:t>
                                  </w:r>
                                </w:p>
                                <w:p w14:paraId="22CDB2D5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249A0" id="_x0000_s1035" type="#_x0000_t202" style="position:absolute;margin-left:1pt;margin-top:4.2pt;width:116.25pt;height:74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" stroked="f">
                      <v:textbox>
                        <w:txbxContent>
                          <w:p w14:paraId="5027A6A4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Martin Gustavsson</w:t>
                            </w:r>
                          </w:p>
                          <w:p w14:paraId="1C30CBE7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Kassör</w:t>
                            </w:r>
                          </w:p>
                          <w:p w14:paraId="170B2D18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Tel:</w:t>
                            </w:r>
                            <w:r w:rsidRPr="0067320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0709-283968</w:t>
                            </w:r>
                          </w:p>
                          <w:p w14:paraId="22CDB2D5" w14:textId="77777777" w:rsidR="00631337" w:rsidRDefault="00631337"/>
                        </w:txbxContent>
                      </v:textbox>
                    </v:shape>
                  </w:pict>
                </mc:Fallback>
              </mc:AlternateContent>
            </w:r>
          </w:p>
          <w:p w14:paraId="723594C9" w14:textId="77777777" w:rsidR="00095CA6" w:rsidRPr="00F039F8" w:rsidRDefault="00095CA6" w:rsidP="00F039F8">
            <w:pPr>
              <w:jc w:val="center"/>
              <w:rPr>
                <w:lang w:val="en-US"/>
              </w:rPr>
            </w:pPr>
          </w:p>
        </w:tc>
        <w:tc>
          <w:tcPr>
            <w:tcW w:w="753" w:type="pct"/>
          </w:tcPr>
          <w:p w14:paraId="0C99D1D8" w14:textId="77777777" w:rsidR="00095CA6" w:rsidRPr="00095CA6" w:rsidRDefault="00095CA6" w:rsidP="00095CA6">
            <w:pPr>
              <w:rPr>
                <w:noProof/>
                <w:lang w:val="en-US"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614E0459" wp14:editId="0909B62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53339</wp:posOffset>
                  </wp:positionV>
                  <wp:extent cx="635794" cy="847725"/>
                  <wp:effectExtent l="38100" t="38100" r="31115" b="28575"/>
                  <wp:wrapSquare wrapText="bothSides"/>
                  <wp:docPr id="10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53" cy="847937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" w:type="pct"/>
          </w:tcPr>
          <w:p w14:paraId="0413F176" w14:textId="77777777" w:rsidR="00095CA6" w:rsidRPr="00673202" w:rsidRDefault="00095CA6" w:rsidP="00095CA6">
            <w:pPr>
              <w:rPr>
                <w:noProof/>
              </w:rPr>
            </w:pPr>
          </w:p>
        </w:tc>
        <w:tc>
          <w:tcPr>
            <w:tcW w:w="757" w:type="pct"/>
            <w:gridSpan w:val="3"/>
          </w:tcPr>
          <w:p w14:paraId="0C22F2DE" w14:textId="77777777" w:rsidR="00095CA6" w:rsidRPr="007E45DB" w:rsidRDefault="005727D0" w:rsidP="00095CA6">
            <w:pPr>
              <w:pStyle w:val="Tabelltext"/>
              <w:rPr>
                <w:noProof/>
                <w:lang w:val="en-US"/>
              </w:rPr>
            </w:pPr>
            <w:r w:rsidRPr="005727D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549DDE9E" wp14:editId="4772352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1638300" cy="904240"/>
                      <wp:effectExtent l="0" t="0" r="0" b="0"/>
                      <wp:wrapNone/>
                      <wp:docPr id="20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904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E733C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Bertil Andersson</w:t>
                                  </w:r>
                                </w:p>
                                <w:p w14:paraId="05B78A7C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6D4867AC" w14:textId="77777777" w:rsidR="00631337" w:rsidRPr="007E45DB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7E45DB">
                                    <w:rPr>
                                      <w:rStyle w:val="Stark"/>
                                      <w:noProof/>
                                      <w:lang w:val="en-US"/>
                                    </w:rPr>
                                    <w:t>Tel:</w:t>
                                  </w:r>
                                  <w:r w:rsidRPr="007E45DB">
                                    <w:rPr>
                                      <w:noProof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t>0761-</w:t>
                                  </w:r>
                                  <w:r w:rsidRPr="007E45DB">
                                    <w:rPr>
                                      <w:noProof/>
                                      <w:lang w:val="en-US"/>
                                    </w:rPr>
                                    <w:t>179685</w:t>
                                  </w:r>
                                </w:p>
                                <w:p w14:paraId="0DBE2D45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DE9E" id="_x0000_s1036" type="#_x0000_t202" style="position:absolute;margin-left:-.25pt;margin-top:4.2pt;width:129pt;height:71.2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" stroked="f">
                      <v:textbox>
                        <w:txbxContent>
                          <w:p w14:paraId="1C9E733C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Bertil Andersson</w:t>
                            </w:r>
                          </w:p>
                          <w:p w14:paraId="05B78A7C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6D4867AC" w14:textId="77777777" w:rsidR="00631337" w:rsidRPr="007E45DB" w:rsidRDefault="00631337" w:rsidP="005727D0">
                            <w:pPr>
                              <w:pStyle w:val="Tabelltext"/>
                              <w:rPr>
                                <w:noProof/>
                                <w:lang w:val="en-US"/>
                              </w:rPr>
                            </w:pPr>
                            <w:r w:rsidRPr="007E45DB">
                              <w:rPr>
                                <w:rStyle w:val="Stark"/>
                                <w:noProof/>
                                <w:lang w:val="en-US"/>
                              </w:rPr>
                              <w:t>Tel:</w:t>
                            </w:r>
                            <w:r w:rsidRPr="007E45DB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t>0761-</w:t>
                            </w:r>
                            <w:r w:rsidRPr="007E45DB">
                              <w:rPr>
                                <w:noProof/>
                                <w:lang w:val="en-US"/>
                              </w:rPr>
                              <w:t>179685</w:t>
                            </w:r>
                          </w:p>
                          <w:p w14:paraId="0DBE2D45" w14:textId="77777777" w:rsidR="00631337" w:rsidRDefault="00631337"/>
                        </w:txbxContent>
                      </v:textbox>
                    </v:shape>
                  </w:pict>
                </mc:Fallback>
              </mc:AlternateContent>
            </w:r>
          </w:p>
          <w:p w14:paraId="33CBEE90" w14:textId="77777777" w:rsidR="00095CA6" w:rsidRPr="007E45DB" w:rsidRDefault="00095CA6" w:rsidP="00095CA6">
            <w:pPr>
              <w:pStyle w:val="Tabelltext"/>
              <w:rPr>
                <w:noProof/>
                <w:lang w:val="en-US"/>
              </w:rPr>
            </w:pPr>
          </w:p>
        </w:tc>
      </w:tr>
      <w:tr w:rsidR="005727D0" w:rsidRPr="00D91878" w14:paraId="36D55538" w14:textId="77777777" w:rsidTr="009E07C0">
        <w:trPr>
          <w:gridAfter w:val="1"/>
          <w:wAfter w:w="885" w:type="pct"/>
          <w:trHeight w:val="1417"/>
        </w:trPr>
        <w:tc>
          <w:tcPr>
            <w:tcW w:w="753" w:type="pct"/>
          </w:tcPr>
          <w:p w14:paraId="5E6361D9" w14:textId="77777777" w:rsidR="00095CA6" w:rsidRDefault="00095CA6" w:rsidP="00095CA6">
            <w:pPr>
              <w:rPr>
                <w:noProof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036F0121" wp14:editId="548AF32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257175</wp:posOffset>
                  </wp:positionV>
                  <wp:extent cx="691200" cy="691200"/>
                  <wp:effectExtent l="38100" t="38100" r="33020" b="33020"/>
                  <wp:wrapNone/>
                  <wp:docPr id="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ADA7E3" w14:textId="77777777" w:rsidR="00095CA6" w:rsidRPr="00673202" w:rsidRDefault="00095CA6" w:rsidP="00095CA6">
            <w:pPr>
              <w:rPr>
                <w:noProof/>
              </w:rPr>
            </w:pPr>
          </w:p>
        </w:tc>
        <w:tc>
          <w:tcPr>
            <w:tcW w:w="1381" w:type="pct"/>
          </w:tcPr>
          <w:p w14:paraId="120E7214" w14:textId="77777777" w:rsidR="00095CA6" w:rsidRPr="00C0573E" w:rsidRDefault="005727D0" w:rsidP="005727D0">
            <w:pPr>
              <w:pStyle w:val="Tabe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19FFB48" wp14:editId="2177F59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225425</wp:posOffset>
                      </wp:positionV>
                      <wp:extent cx="1485900" cy="714375"/>
                      <wp:effectExtent l="0" t="0" r="0" b="9525"/>
                      <wp:wrapSquare wrapText="bothSides"/>
                      <wp:docPr id="2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E1884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Klas Magnusson</w:t>
                                  </w:r>
                                </w:p>
                                <w:p w14:paraId="232F3814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65870C9D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Tel:</w:t>
                                  </w:r>
                                  <w:r w:rsidRPr="00673202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t>070</w:t>
                                  </w:r>
                                  <w:r w:rsidR="000141B3">
                                    <w:rPr>
                                      <w:noProof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</w:rPr>
                                    <w:t>4123869</w:t>
                                  </w:r>
                                </w:p>
                                <w:p w14:paraId="08FBC977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FFB48" id="_x0000_s1037" type="#_x0000_t202" style="position:absolute;margin-left:.25pt;margin-top:17.75pt;width:117pt;height:5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" stroked="f">
                      <v:textbox>
                        <w:txbxContent>
                          <w:p w14:paraId="22EE1884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Klas Magnusson</w:t>
                            </w:r>
                          </w:p>
                          <w:p w14:paraId="232F3814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65870C9D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Tel:</w:t>
                            </w:r>
                            <w:r w:rsidRPr="0067320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070</w:t>
                            </w:r>
                            <w:r w:rsidR="000141B3">
                              <w:rPr>
                                <w:noProof/>
                              </w:rPr>
                              <w:t>-</w:t>
                            </w:r>
                            <w:r>
                              <w:rPr>
                                <w:noProof/>
                              </w:rPr>
                              <w:t>4123869</w:t>
                            </w:r>
                          </w:p>
                          <w:p w14:paraId="08FBC977" w14:textId="77777777" w:rsidR="00631337" w:rsidRDefault="0063133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046" w:type="pct"/>
            <w:gridSpan w:val="4"/>
          </w:tcPr>
          <w:p w14:paraId="4F3B2F19" w14:textId="77777777" w:rsidR="00095CA6" w:rsidRPr="00C0573E" w:rsidRDefault="009E07C0" w:rsidP="005727D0">
            <w:pPr>
              <w:pStyle w:val="Ingetavstnd"/>
              <w:rPr>
                <w:b/>
                <w:noProof/>
              </w:rPr>
            </w:pPr>
            <w:r w:rsidRPr="00095CA6"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 wp14:anchorId="121656A3" wp14:editId="7E06737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234315</wp:posOffset>
                  </wp:positionV>
                  <wp:extent cx="619125" cy="916940"/>
                  <wp:effectExtent l="38100" t="38100" r="47625" b="35560"/>
                  <wp:wrapSquare wrapText="bothSides"/>
                  <wp:docPr id="1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694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8AB703" w14:textId="77777777" w:rsidR="006D6D67" w:rsidRPr="00C0573E" w:rsidRDefault="006D6D67" w:rsidP="00095CA6">
            <w:pPr>
              <w:pStyle w:val="Ingetavstnd"/>
              <w:rPr>
                <w:b/>
                <w:noProof/>
              </w:rPr>
            </w:pPr>
          </w:p>
          <w:p w14:paraId="609BBB44" w14:textId="77777777" w:rsidR="00095CA6" w:rsidRPr="00C0573E" w:rsidRDefault="00095CA6" w:rsidP="006D6D67">
            <w:pPr>
              <w:pStyle w:val="Ingetavstnd"/>
              <w:rPr>
                <w:noProof/>
              </w:rPr>
            </w:pPr>
          </w:p>
        </w:tc>
        <w:tc>
          <w:tcPr>
            <w:tcW w:w="936" w:type="pct"/>
            <w:gridSpan w:val="2"/>
          </w:tcPr>
          <w:p w14:paraId="516BFCFD" w14:textId="77777777" w:rsidR="00095CA6" w:rsidRPr="00C0573E" w:rsidRDefault="009E07C0" w:rsidP="00095CA6">
            <w:pPr>
              <w:pStyle w:val="Tabelltext"/>
              <w:rPr>
                <w:noProof/>
              </w:rPr>
            </w:pPr>
            <w:r w:rsidRPr="005727D0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5887BA26" wp14:editId="69FD26A2">
                      <wp:simplePos x="0" y="0"/>
                      <wp:positionH relativeFrom="column">
                        <wp:posOffset>-222885</wp:posOffset>
                      </wp:positionH>
                      <wp:positionV relativeFrom="paragraph">
                        <wp:posOffset>224155</wp:posOffset>
                      </wp:positionV>
                      <wp:extent cx="1647825" cy="907415"/>
                      <wp:effectExtent l="0" t="0" r="9525" b="6985"/>
                      <wp:wrapNone/>
                      <wp:docPr id="22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90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2B661" w14:textId="77777777" w:rsidR="00631337" w:rsidRPr="00C0573E" w:rsidRDefault="00631337" w:rsidP="005727D0">
                                  <w:pPr>
                                    <w:pStyle w:val="Ingetavstnd"/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A</w:t>
                                  </w:r>
                                  <w:r w:rsidRPr="00C0573E">
                                    <w:rPr>
                                      <w:b/>
                                      <w:noProof/>
                                    </w:rPr>
                                    <w:t>mir Sadayo</w:t>
                                  </w:r>
                                </w:p>
                                <w:p w14:paraId="055B8E0B" w14:textId="77777777" w:rsidR="00631337" w:rsidRPr="006D6D67" w:rsidRDefault="00631337" w:rsidP="005727D0">
                                  <w:pPr>
                                    <w:pStyle w:val="Ingetavstnd"/>
                                    <w:rPr>
                                      <w:noProof/>
                                    </w:rPr>
                                  </w:pPr>
                                  <w:r w:rsidRPr="006D6D67"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2464F791" w14:textId="77777777" w:rsidR="00631337" w:rsidRPr="00C0573E" w:rsidRDefault="00631337" w:rsidP="005727D0">
                                  <w:pPr>
                                    <w:pStyle w:val="Ingetavstnd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C0573E">
                                    <w:rPr>
                                      <w:b/>
                                      <w:noProof/>
                                    </w:rPr>
                                    <w:t xml:space="preserve">Tel: </w:t>
                                  </w:r>
                                  <w:r w:rsidRPr="00C0573E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076-5932628</w:t>
                                  </w:r>
                                </w:p>
                                <w:p w14:paraId="507A38A9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7BA26" id="_x0000_s1038" type="#_x0000_t202" style="position:absolute;margin-left:-17.55pt;margin-top:17.65pt;width:129.75pt;height:71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" stroked="f">
                      <v:textbox>
                        <w:txbxContent>
                          <w:p w14:paraId="6742B661" w14:textId="77777777" w:rsidR="00631337" w:rsidRPr="00C0573E" w:rsidRDefault="00631337" w:rsidP="005727D0">
                            <w:pPr>
                              <w:pStyle w:val="Ingetavstnd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A</w:t>
                            </w:r>
                            <w:r w:rsidRPr="00C0573E">
                              <w:rPr>
                                <w:b/>
                                <w:noProof/>
                              </w:rPr>
                              <w:t>mir Sadayo</w:t>
                            </w:r>
                          </w:p>
                          <w:p w14:paraId="055B8E0B" w14:textId="77777777" w:rsidR="00631337" w:rsidRPr="006D6D67" w:rsidRDefault="00631337" w:rsidP="005727D0">
                            <w:pPr>
                              <w:pStyle w:val="Ingetavstnd"/>
                              <w:rPr>
                                <w:noProof/>
                              </w:rPr>
                            </w:pPr>
                            <w:r w:rsidRPr="006D6D67"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2464F791" w14:textId="77777777" w:rsidR="00631337" w:rsidRPr="00C0573E" w:rsidRDefault="00631337" w:rsidP="005727D0">
                            <w:pPr>
                              <w:pStyle w:val="Ingetavstnd"/>
                              <w:rPr>
                                <w:b/>
                                <w:noProof/>
                              </w:rPr>
                            </w:pPr>
                            <w:r w:rsidRPr="00C0573E">
                              <w:rPr>
                                <w:b/>
                                <w:noProof/>
                              </w:rPr>
                              <w:t xml:space="preserve">Tel: </w:t>
                            </w:r>
                            <w:r w:rsidRPr="00C0573E">
                              <w:rPr>
                                <w:noProof/>
                                <w:sz w:val="18"/>
                                <w:szCs w:val="18"/>
                              </w:rPr>
                              <w:t>076-5932628</w:t>
                            </w:r>
                          </w:p>
                          <w:p w14:paraId="507A38A9" w14:textId="77777777" w:rsidR="00631337" w:rsidRDefault="0063133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27D0" w:rsidRPr="00095CA6" w14:paraId="5F1E9D58" w14:textId="77777777" w:rsidTr="009E07C0">
        <w:tc>
          <w:tcPr>
            <w:tcW w:w="753" w:type="pct"/>
          </w:tcPr>
          <w:p w14:paraId="313320FB" w14:textId="77777777" w:rsidR="00095CA6" w:rsidRPr="00673202" w:rsidRDefault="005954E2" w:rsidP="00095CA6">
            <w:pPr>
              <w:rPr>
                <w:noProof/>
              </w:rPr>
            </w:pPr>
            <w:r w:rsidRPr="00673202">
              <w:rPr>
                <w:noProof/>
              </w:rPr>
              <w:drawing>
                <wp:inline distT="0" distB="0" distL="0" distR="0" wp14:anchorId="2FC00518" wp14:editId="7490474D">
                  <wp:extent cx="629138" cy="923290"/>
                  <wp:effectExtent l="38100" t="38100" r="38100" b="29210"/>
                  <wp:docPr id="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4" cy="926483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pct"/>
          </w:tcPr>
          <w:p w14:paraId="11851CA5" w14:textId="77777777" w:rsidR="00095CA6" w:rsidRPr="006D6D67" w:rsidRDefault="005727D0" w:rsidP="005727D0">
            <w:pPr>
              <w:pStyle w:val="Tabelltext"/>
              <w:rPr>
                <w:b/>
                <w:bCs/>
                <w:noProof/>
                <w:lang w:val="en-US"/>
              </w:rPr>
            </w:pPr>
            <w:r w:rsidRPr="005727D0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E0C5027" wp14:editId="196BD9B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38100</wp:posOffset>
                      </wp:positionV>
                      <wp:extent cx="1476375" cy="933450"/>
                      <wp:effectExtent l="0" t="0" r="9525" b="0"/>
                      <wp:wrapSquare wrapText="bothSides"/>
                      <wp:docPr id="23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946DC" w14:textId="77777777" w:rsidR="00631337" w:rsidRPr="00673202" w:rsidRDefault="00631337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Dina Chebbo</w:t>
                                  </w:r>
                                </w:p>
                                <w:p w14:paraId="42905B56" w14:textId="77777777" w:rsidR="00631337" w:rsidRPr="00095CA6" w:rsidRDefault="00631337" w:rsidP="005727D0">
                                  <w:pPr>
                                    <w:pStyle w:val="Tabelltext"/>
                                    <w:rPr>
                                      <w:bCs/>
                                      <w:noProof/>
                                    </w:rPr>
                                  </w:pPr>
                                  <w:r>
                                    <w:rPr>
                                      <w:bCs/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370CBDEC" w14:textId="77777777" w:rsidR="00631337" w:rsidRPr="00095CA6" w:rsidRDefault="00631337" w:rsidP="005727D0">
                                  <w:pPr>
                                    <w:pStyle w:val="Tabelltext"/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Tel:</w:t>
                                  </w:r>
                                  <w:r w:rsidRPr="00095CA6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noProof/>
                                    </w:rPr>
                                    <w:t>073-6987332</w:t>
                                  </w:r>
                                </w:p>
                                <w:p w14:paraId="7EDECBBD" w14:textId="77777777" w:rsidR="00631337" w:rsidRDefault="006313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C5027" id="_x0000_s1039" type="#_x0000_t202" style="position:absolute;margin-left:.25pt;margin-top:3pt;width:116.25pt;height:7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" stroked="f">
                      <v:textbox>
                        <w:txbxContent>
                          <w:p w14:paraId="582946DC" w14:textId="77777777" w:rsidR="00631337" w:rsidRPr="00673202" w:rsidRDefault="00631337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Dina Chebbo</w:t>
                            </w:r>
                          </w:p>
                          <w:p w14:paraId="42905B56" w14:textId="77777777" w:rsidR="00631337" w:rsidRPr="00095CA6" w:rsidRDefault="00631337" w:rsidP="005727D0">
                            <w:pPr>
                              <w:pStyle w:val="Tabelltext"/>
                              <w:rPr>
                                <w:bCs/>
                                <w:noProof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t>Ledamot</w:t>
                            </w:r>
                          </w:p>
                          <w:p w14:paraId="370CBDEC" w14:textId="77777777" w:rsidR="00631337" w:rsidRPr="00095CA6" w:rsidRDefault="00631337" w:rsidP="005727D0">
                            <w:pPr>
                              <w:pStyle w:val="Tabelltext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Tel:</w:t>
                            </w:r>
                            <w:r w:rsidRPr="00095CA6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noProof/>
                              </w:rPr>
                              <w:t>073-6987332</w:t>
                            </w:r>
                          </w:p>
                          <w:p w14:paraId="7EDECBBD" w14:textId="77777777" w:rsidR="00631337" w:rsidRDefault="0063133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41" w:type="pct"/>
            <w:gridSpan w:val="3"/>
          </w:tcPr>
          <w:p w14:paraId="3AA8A927" w14:textId="77777777" w:rsidR="00095CA6" w:rsidRPr="005954E2" w:rsidRDefault="005727D0" w:rsidP="00095CA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598AEF88" wp14:editId="42140FE5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19050</wp:posOffset>
                      </wp:positionV>
                      <wp:extent cx="1504950" cy="952500"/>
                      <wp:effectExtent l="0" t="0" r="19050" b="19050"/>
                      <wp:wrapNone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569B0" w14:textId="77777777" w:rsidR="00631337" w:rsidRDefault="00631337">
                                  <w:r w:rsidRPr="003B21D3">
                                    <w:rPr>
                                      <w:b/>
                                    </w:rPr>
                                    <w:t>Zehaie Keleta</w:t>
                                  </w:r>
                                  <w:r>
                                    <w:br/>
                                    <w:t>Ledamot</w:t>
                                  </w:r>
                                  <w:r>
                                    <w:br/>
                                    <w:t xml:space="preserve">Tel: </w:t>
                                  </w:r>
                                  <w:r w:rsidR="004532CC">
                                    <w:t>076–6236936</w:t>
                                  </w:r>
                                  <w:r>
                                    <w:t xml:space="preserve"> 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t>kontakta enskild person i styrelsen via mejl, skriver man förnamn@folks.se</w:t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AEF88" id="_x0000_s1040" type="#_x0000_t202" style="position:absolute;margin-left:77.45pt;margin-top:1.5pt;width:118.5pt;height: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" strokecolor="white [3212]">
                      <v:textbox>
                        <w:txbxContent>
                          <w:p w14:paraId="2AD569B0" w14:textId="77777777" w:rsidR="00631337" w:rsidRDefault="00631337">
                            <w:r w:rsidRPr="003B21D3">
                              <w:rPr>
                                <w:b/>
                              </w:rPr>
                              <w:t>Zehaie Keleta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  <w:t xml:space="preserve">Tel: </w:t>
                            </w:r>
                            <w:r w:rsidR="004532CC">
                              <w:t>076–6236936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t>kontakta enskild person i styrelsen via mejl, skriver man förnamn@folks.se</w:t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4E2" w:rsidRPr="00673202">
              <w:rPr>
                <w:noProof/>
              </w:rPr>
              <w:drawing>
                <wp:inline distT="0" distB="0" distL="0" distR="0" wp14:anchorId="16B295B7" wp14:editId="5C2658EF">
                  <wp:extent cx="696058" cy="904875"/>
                  <wp:effectExtent l="38100" t="38100" r="46990" b="28575"/>
                  <wp:docPr id="1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11" cy="90559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pct"/>
            <w:gridSpan w:val="2"/>
          </w:tcPr>
          <w:p w14:paraId="736E1462" w14:textId="77777777" w:rsidR="00095CA6" w:rsidRPr="005954E2" w:rsidRDefault="00095CA6" w:rsidP="00095CA6">
            <w:pPr>
              <w:rPr>
                <w:noProof/>
              </w:rPr>
            </w:pPr>
          </w:p>
        </w:tc>
        <w:tc>
          <w:tcPr>
            <w:tcW w:w="1279" w:type="pct"/>
            <w:gridSpan w:val="2"/>
          </w:tcPr>
          <w:p w14:paraId="6110DDEC" w14:textId="77777777" w:rsidR="00095CA6" w:rsidRPr="00095CA6" w:rsidRDefault="00095CA6" w:rsidP="00095CA6">
            <w:pPr>
              <w:pStyle w:val="Tabelltext"/>
              <w:rPr>
                <w:noProof/>
              </w:rPr>
            </w:pPr>
          </w:p>
        </w:tc>
      </w:tr>
    </w:tbl>
    <w:p w14:paraId="3487276A" w14:textId="77777777" w:rsidR="00EC1370" w:rsidRDefault="009E07C0">
      <w:pPr>
        <w:pStyle w:val="Tabelltext"/>
        <w:rPr>
          <w:rStyle w:val="Stark"/>
          <w:noProof/>
        </w:rPr>
      </w:pPr>
      <w:r w:rsidRPr="009E07C0">
        <w:rPr>
          <w:rStyle w:val="Stark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62E9F4B" wp14:editId="05A1CB41">
                <wp:simplePos x="0" y="0"/>
                <wp:positionH relativeFrom="column">
                  <wp:posOffset>986790</wp:posOffset>
                </wp:positionH>
                <wp:positionV relativeFrom="paragraph">
                  <wp:posOffset>68580</wp:posOffset>
                </wp:positionV>
                <wp:extent cx="1733550" cy="8382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AEB21" w14:textId="77777777" w:rsidR="00631337" w:rsidRDefault="00631337" w:rsidP="00C84FB8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</w:rPr>
                              <w:t>Ehsan Ullah Khan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  <w:t xml:space="preserve">Tel: </w:t>
                            </w:r>
                            <w:r w:rsidR="0021400B">
                              <w:t>070–7686564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9F4B" id="_x0000_s1041" type="#_x0000_t202" style="position:absolute;margin-left:77.7pt;margin-top:5.4pt;width:136.5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" strokecolor="white [3212]">
                <v:textbox>
                  <w:txbxContent>
                    <w:p w14:paraId="51DAEB21" w14:textId="77777777" w:rsidR="00631337" w:rsidRDefault="00631337" w:rsidP="00C84FB8">
                      <w:pPr>
                        <w:spacing w:line="360" w:lineRule="auto"/>
                      </w:pPr>
                      <w:r>
                        <w:rPr>
                          <w:b/>
                        </w:rPr>
                        <w:t>Ehsan Ullah Khan</w:t>
                      </w:r>
                      <w:r>
                        <w:br/>
                        <w:t>Ledamot</w:t>
                      </w:r>
                      <w:r>
                        <w:br/>
                        <w:t xml:space="preserve">Tel: </w:t>
                      </w:r>
                      <w:r w:rsidR="0021400B">
                        <w:t>070–7686564</w:t>
                      </w:r>
                    </w:p>
                  </w:txbxContent>
                </v:textbox>
              </v:shape>
            </w:pict>
          </mc:Fallback>
        </mc:AlternateContent>
      </w:r>
      <w:r w:rsidRPr="00673202">
        <w:rPr>
          <w:noProof/>
        </w:rPr>
        <w:drawing>
          <wp:inline distT="0" distB="0" distL="0" distR="0" wp14:anchorId="2AFF2946" wp14:editId="19DF1FCC">
            <wp:extent cx="666750" cy="800100"/>
            <wp:effectExtent l="38100" t="38100" r="38100" b="38100"/>
            <wp:docPr id="2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FABF3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  <a:rou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FDD4F" w14:textId="77777777" w:rsidR="003B21D3" w:rsidRDefault="003B21D3">
      <w:pPr>
        <w:pStyle w:val="Tabelltext"/>
        <w:rPr>
          <w:rStyle w:val="Stark"/>
          <w:noProof/>
        </w:rPr>
      </w:pPr>
    </w:p>
    <w:p w14:paraId="55D9E455" w14:textId="77777777" w:rsidR="001F3D43" w:rsidRDefault="001F3D43">
      <w:pPr>
        <w:pStyle w:val="Tabelltext"/>
        <w:rPr>
          <w:rStyle w:val="Stark"/>
          <w:noProof/>
        </w:rPr>
      </w:pPr>
    </w:p>
    <w:p w14:paraId="23197968" w14:textId="77777777" w:rsidR="001F3D43" w:rsidRDefault="001F3D43">
      <w:pPr>
        <w:pStyle w:val="Tabelltext"/>
        <w:rPr>
          <w:rStyle w:val="Stark"/>
          <w:noProof/>
        </w:rPr>
      </w:pPr>
    </w:p>
    <w:p w14:paraId="23534D2B" w14:textId="77777777" w:rsidR="00C84FB8" w:rsidRPr="00673202" w:rsidRDefault="00C84FB8" w:rsidP="00C84FB8">
      <w:pPr>
        <w:pStyle w:val="Rubrik1"/>
        <w:pageBreakBefore w:val="0"/>
        <w:rPr>
          <w:noProof/>
        </w:rPr>
      </w:pPr>
      <w:r>
        <w:rPr>
          <w:noProof/>
        </w:rPr>
        <w:lastRenderedPageBreak/>
        <w:t>Kontakt</w:t>
      </w:r>
      <w:r w:rsidR="00E57462">
        <w:rPr>
          <w:noProof/>
          <w:color w:val="FFFFFF" w:themeColor="background1"/>
        </w:rPr>
        <w:t xml:space="preserve"> och medlemskap</w:t>
      </w:r>
    </w:p>
    <w:p w14:paraId="4DC441E9" w14:textId="77777777" w:rsidR="00C84FB8" w:rsidRDefault="00C84FB8">
      <w:pPr>
        <w:pStyle w:val="Tabelltext"/>
        <w:rPr>
          <w:rStyle w:val="Stark"/>
          <w:noProof/>
        </w:rPr>
      </w:pPr>
    </w:p>
    <w:p w14:paraId="7D2178EF" w14:textId="77777777" w:rsidR="002D65A8" w:rsidRDefault="002D65A8">
      <w:pPr>
        <w:pStyle w:val="Tabelltext"/>
        <w:rPr>
          <w:rStyle w:val="Stark"/>
          <w:noProof/>
        </w:rPr>
      </w:pPr>
      <w:r>
        <w:rPr>
          <w:rStyle w:val="Stark"/>
          <w:noProof/>
        </w:rPr>
        <w:t xml:space="preserve">Kontakta oss via mejl: </w:t>
      </w:r>
      <w:hyperlink r:id="rId26" w:history="1">
        <w:r w:rsidRPr="00637418">
          <w:rPr>
            <w:rStyle w:val="Hyperlnk"/>
            <w:noProof/>
          </w:rPr>
          <w:t>info@folks.se</w:t>
        </w:r>
      </w:hyperlink>
    </w:p>
    <w:p w14:paraId="08295B3E" w14:textId="77777777" w:rsidR="002D65A8" w:rsidRPr="002D65A8" w:rsidRDefault="002D65A8" w:rsidP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För att kontakta enskild</w:t>
      </w:r>
      <w:r w:rsidR="006150F2">
        <w:rPr>
          <w:rStyle w:val="Stark"/>
          <w:b w:val="0"/>
          <w:noProof/>
        </w:rPr>
        <w:t xml:space="preserve"> styrelseledamot</w:t>
      </w:r>
      <w:r w:rsidRPr="002D65A8">
        <w:rPr>
          <w:rStyle w:val="Stark"/>
          <w:b w:val="0"/>
          <w:noProof/>
        </w:rPr>
        <w:t xml:space="preserve"> via mejl, skriver man förnamnet@folks.se</w:t>
      </w:r>
    </w:p>
    <w:p w14:paraId="359E1B16" w14:textId="77777777" w:rsidR="002D65A8" w:rsidRDefault="002D65A8">
      <w:pPr>
        <w:pStyle w:val="Tabelltext"/>
        <w:rPr>
          <w:rStyle w:val="Stark"/>
          <w:noProof/>
        </w:rPr>
      </w:pPr>
    </w:p>
    <w:p w14:paraId="0D81F25D" w14:textId="77777777" w:rsidR="002D65A8" w:rsidRDefault="002D65A8">
      <w:pPr>
        <w:pStyle w:val="Tabelltext"/>
        <w:rPr>
          <w:rStyle w:val="Stark"/>
          <w:noProof/>
        </w:rPr>
      </w:pPr>
      <w:r>
        <w:rPr>
          <w:rStyle w:val="Stark"/>
          <w:noProof/>
        </w:rPr>
        <w:t>Kontakta oss via post:</w:t>
      </w:r>
    </w:p>
    <w:p w14:paraId="4D3B8551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Internationella Folkhögskolan</w:t>
      </w:r>
    </w:p>
    <w:p w14:paraId="7F7662B7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c/o Martin Gustavsson</w:t>
      </w:r>
    </w:p>
    <w:p w14:paraId="7BB61511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Arvesgärde 11</w:t>
      </w:r>
    </w:p>
    <w:p w14:paraId="1353207E" w14:textId="77777777" w:rsid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41744 Göteborg</w:t>
      </w:r>
    </w:p>
    <w:p w14:paraId="77124A3A" w14:textId="77777777" w:rsidR="002764E4" w:rsidRDefault="002764E4">
      <w:pPr>
        <w:pStyle w:val="Tabelltext"/>
        <w:rPr>
          <w:rStyle w:val="Stark"/>
          <w:b w:val="0"/>
          <w:noProof/>
        </w:rPr>
      </w:pPr>
    </w:p>
    <w:p w14:paraId="13B685B7" w14:textId="77777777" w:rsidR="002764E4" w:rsidRDefault="002764E4">
      <w:pPr>
        <w:pStyle w:val="Tabelltext"/>
        <w:rPr>
          <w:rStyle w:val="Stark"/>
          <w:b w:val="0"/>
          <w:noProof/>
        </w:rPr>
      </w:pPr>
      <w:r w:rsidRPr="002764E4">
        <w:rPr>
          <w:rStyle w:val="Stark"/>
          <w:noProof/>
        </w:rPr>
        <w:t>Hemsida</w:t>
      </w:r>
      <w:r>
        <w:rPr>
          <w:rStyle w:val="Stark"/>
          <w:b w:val="0"/>
          <w:noProof/>
        </w:rPr>
        <w:t xml:space="preserve">: </w:t>
      </w:r>
      <w:hyperlink r:id="rId27" w:history="1">
        <w:r w:rsidRPr="00637418">
          <w:rPr>
            <w:rStyle w:val="Hyperlnk"/>
            <w:noProof/>
          </w:rPr>
          <w:t>www.folks.se</w:t>
        </w:r>
      </w:hyperlink>
    </w:p>
    <w:p w14:paraId="5C346DA8" w14:textId="77777777" w:rsidR="002764E4" w:rsidRDefault="002764E4">
      <w:pPr>
        <w:pStyle w:val="Tabelltext"/>
        <w:rPr>
          <w:rStyle w:val="Stark"/>
          <w:b w:val="0"/>
          <w:noProof/>
        </w:rPr>
      </w:pPr>
    </w:p>
    <w:p w14:paraId="625FBE5D" w14:textId="77777777" w:rsidR="002764E4" w:rsidRPr="002D65A8" w:rsidRDefault="002764E4">
      <w:pPr>
        <w:pStyle w:val="Tabelltext"/>
        <w:rPr>
          <w:rStyle w:val="Stark"/>
          <w:b w:val="0"/>
          <w:noProof/>
        </w:rPr>
      </w:pPr>
      <w:r w:rsidRPr="002764E4">
        <w:rPr>
          <w:rStyle w:val="Stark"/>
          <w:noProof/>
        </w:rPr>
        <w:t>Besöksadress</w:t>
      </w:r>
      <w:r>
        <w:rPr>
          <w:rStyle w:val="Stark"/>
          <w:b w:val="0"/>
          <w:noProof/>
        </w:rPr>
        <w:t xml:space="preserve">: </w:t>
      </w:r>
      <w:r w:rsidR="00426233">
        <w:rPr>
          <w:rStyle w:val="Stark"/>
          <w:b w:val="0"/>
          <w:noProof/>
        </w:rPr>
        <w:t>ABC</w:t>
      </w:r>
      <w:r w:rsidR="00513A6E">
        <w:rPr>
          <w:rStyle w:val="Stark"/>
          <w:b w:val="0"/>
          <w:noProof/>
        </w:rPr>
        <w:t>,</w:t>
      </w:r>
      <w:r w:rsidR="00426233">
        <w:rPr>
          <w:rStyle w:val="Stark"/>
          <w:b w:val="0"/>
          <w:noProof/>
        </w:rPr>
        <w:t xml:space="preserve"> </w:t>
      </w:r>
      <w:r>
        <w:rPr>
          <w:rStyle w:val="Stark"/>
          <w:b w:val="0"/>
          <w:noProof/>
        </w:rPr>
        <w:t>Skolspåret 43 i Hjällbo</w:t>
      </w:r>
    </w:p>
    <w:p w14:paraId="0E16EB0D" w14:textId="77777777" w:rsidR="002D65A8" w:rsidRDefault="002D65A8">
      <w:pPr>
        <w:pStyle w:val="Tabelltext"/>
        <w:rPr>
          <w:rStyle w:val="Stark"/>
          <w:noProof/>
        </w:rPr>
      </w:pPr>
    </w:p>
    <w:p w14:paraId="20440F77" w14:textId="77777777" w:rsidR="005A03A3" w:rsidRPr="00673202" w:rsidRDefault="005A03A3" w:rsidP="005A03A3">
      <w:pPr>
        <w:pStyle w:val="Rubrik1"/>
        <w:pageBreakBefore w:val="0"/>
        <w:rPr>
          <w:noProof/>
        </w:rPr>
      </w:pPr>
      <w:bookmarkStart w:id="4" w:name="_Toc447983891"/>
      <w:r>
        <w:rPr>
          <w:noProof/>
        </w:rPr>
        <w:t>Medlem</w:t>
      </w:r>
      <w:r w:rsidR="00095CA6">
        <w:rPr>
          <w:noProof/>
        </w:rPr>
        <w:t>skap</w:t>
      </w:r>
      <w:bookmarkEnd w:id="4"/>
    </w:p>
    <w:p w14:paraId="6E12157B" w14:textId="77777777" w:rsidR="006708EA" w:rsidRDefault="006708EA" w:rsidP="00BB3768">
      <w:r>
        <w:t xml:space="preserve">Vill du vara med och stödja vår verksamhet? Du är hjärtligt välkommen att bli medlem i </w:t>
      </w:r>
      <w:r w:rsidR="00E57462">
        <w:t xml:space="preserve">föreningen </w:t>
      </w:r>
      <w:r>
        <w:t>Internationella Folkhögskolan.</w:t>
      </w:r>
    </w:p>
    <w:p w14:paraId="46CEF3F0" w14:textId="77777777" w:rsidR="005A03A3" w:rsidRDefault="005A03A3" w:rsidP="00BB3768">
      <w:r>
        <w:t>Årlig m</w:t>
      </w:r>
      <w:r w:rsidR="00BB3768" w:rsidRPr="00FC1A11">
        <w:t xml:space="preserve">edlemsavgift: </w:t>
      </w:r>
    </w:p>
    <w:p w14:paraId="0C711987" w14:textId="77777777" w:rsidR="00590986" w:rsidRDefault="00590986" w:rsidP="001C0246">
      <w:pPr>
        <w:pStyle w:val="Liststycke"/>
        <w:numPr>
          <w:ilvl w:val="0"/>
          <w:numId w:val="10"/>
        </w:numPr>
      </w:pPr>
      <w:r>
        <w:t xml:space="preserve">2 000 kr per år för </w:t>
      </w:r>
      <w:r w:rsidRPr="00FC1A11">
        <w:t>organisationer</w:t>
      </w:r>
      <w:r>
        <w:t xml:space="preserve"> med 1000 medlemmar eller fler</w:t>
      </w:r>
    </w:p>
    <w:p w14:paraId="69ED13A0" w14:textId="77777777" w:rsidR="00590986" w:rsidRDefault="00590986" w:rsidP="001C0246">
      <w:pPr>
        <w:pStyle w:val="Liststycke"/>
        <w:numPr>
          <w:ilvl w:val="0"/>
          <w:numId w:val="10"/>
        </w:numPr>
      </w:pPr>
      <w:r w:rsidRPr="00FC1A11">
        <w:t>350 k</w:t>
      </w:r>
      <w:r>
        <w:t>r per år för mindre föreningar med up</w:t>
      </w:r>
      <w:r w:rsidR="004D3354">
        <w:t>p till 1000 medlemmar</w:t>
      </w:r>
    </w:p>
    <w:p w14:paraId="4716DB2F" w14:textId="77777777" w:rsidR="00590986" w:rsidRDefault="00590986" w:rsidP="001C0246">
      <w:pPr>
        <w:pStyle w:val="Liststycke"/>
        <w:numPr>
          <w:ilvl w:val="0"/>
          <w:numId w:val="10"/>
        </w:numPr>
      </w:pPr>
      <w:r w:rsidRPr="00FC1A11">
        <w:t>15</w:t>
      </w:r>
      <w:r>
        <w:t>0 kr för enskild medlem</w:t>
      </w:r>
    </w:p>
    <w:p w14:paraId="52E36FCB" w14:textId="77777777" w:rsidR="00BB3768" w:rsidRPr="00FC1A11" w:rsidRDefault="005A03A3" w:rsidP="001C0246">
      <w:pPr>
        <w:pStyle w:val="Liststycke"/>
        <w:numPr>
          <w:ilvl w:val="0"/>
          <w:numId w:val="10"/>
        </w:numPr>
      </w:pPr>
      <w:r>
        <w:t>50</w:t>
      </w:r>
      <w:r w:rsidR="00590986">
        <w:t xml:space="preserve"> kr per år för ungdomsmedlem</w:t>
      </w:r>
      <w:r w:rsidR="00BB3768" w:rsidRPr="00FC1A11">
        <w:t xml:space="preserve"> </w:t>
      </w:r>
    </w:p>
    <w:p w14:paraId="7A4490CA" w14:textId="77777777" w:rsidR="00BB3768" w:rsidRPr="00FC1A11" w:rsidRDefault="001C0246" w:rsidP="00BB3768">
      <w:r>
        <w:t xml:space="preserve">Medlemsavgiften </w:t>
      </w:r>
      <w:r w:rsidR="002764E4">
        <w:t xml:space="preserve">kan </w:t>
      </w:r>
      <w:r>
        <w:t>betalas in på b</w:t>
      </w:r>
      <w:r w:rsidR="00BB3768" w:rsidRPr="00FC1A11">
        <w:t xml:space="preserve">ankgiro </w:t>
      </w:r>
      <w:r w:rsidR="00C314F0" w:rsidRPr="00FC1A11">
        <w:t>5721–8927</w:t>
      </w:r>
    </w:p>
    <w:p w14:paraId="3373919D" w14:textId="77777777" w:rsidR="006708EA" w:rsidRDefault="006708EA" w:rsidP="00FC1A11">
      <w:r>
        <w:t>Vi tar också tacksamt emot gåvor till något av våra projekt i Pakistan.</w:t>
      </w:r>
    </w:p>
    <w:p w14:paraId="73A6142A" w14:textId="77777777" w:rsidR="00BB3768" w:rsidRDefault="00BB3768" w:rsidP="00FC1A11">
      <w:r w:rsidRPr="00FC1A11">
        <w:t>Vi välkomnar er som vill vara aktiva i föreningens verksamhet såväl som er som vill bidra ekonomiskt.</w:t>
      </w:r>
    </w:p>
    <w:p w14:paraId="4560912F" w14:textId="77777777" w:rsidR="001F3D43" w:rsidRDefault="001F3D43" w:rsidP="00FC1A11"/>
    <w:p w14:paraId="24AE90B7" w14:textId="77777777" w:rsidR="001F3D43" w:rsidRPr="007B5CB0" w:rsidRDefault="001F3D43" w:rsidP="001F3D43">
      <w:pPr>
        <w:pStyle w:val="Rubrik1"/>
        <w:rPr>
          <w:noProof/>
        </w:rPr>
      </w:pPr>
      <w:bookmarkStart w:id="5" w:name="_Toc447983888"/>
      <w:r>
        <w:rPr>
          <w:noProof/>
        </w:rPr>
        <w:lastRenderedPageBreak/>
        <w:t>Verksamhetsplan och budget</w:t>
      </w:r>
      <w:bookmarkEnd w:id="5"/>
    </w:p>
    <w:p w14:paraId="57F291BF" w14:textId="77777777" w:rsidR="001F3D43" w:rsidRPr="005B0002" w:rsidRDefault="001F3D43" w:rsidP="001F3D43">
      <w:r w:rsidRPr="005B0002">
        <w:t>FIF:s verksamhetsplan 201</w:t>
      </w:r>
      <w:r w:rsidR="00C314F0">
        <w:t>9</w:t>
      </w:r>
      <w:r w:rsidRPr="005B0002">
        <w:t xml:space="preserve"> är att arbeta med följande projekt:</w:t>
      </w:r>
    </w:p>
    <w:p w14:paraId="0FCE415A" w14:textId="77777777" w:rsidR="001F3D43" w:rsidRPr="005B0002" w:rsidRDefault="001F3D43" w:rsidP="004E424C">
      <w:pPr>
        <w:pStyle w:val="Liststycke"/>
        <w:numPr>
          <w:ilvl w:val="0"/>
          <w:numId w:val="9"/>
        </w:numPr>
        <w:spacing w:line="276" w:lineRule="auto"/>
      </w:pPr>
      <w:r>
        <w:t xml:space="preserve">Café Världen </w:t>
      </w:r>
    </w:p>
    <w:p w14:paraId="76ADE1EC" w14:textId="77777777" w:rsidR="001F3D43" w:rsidRPr="005B0002" w:rsidRDefault="001F3D43" w:rsidP="004E424C">
      <w:pPr>
        <w:pStyle w:val="Liststycke"/>
        <w:numPr>
          <w:ilvl w:val="0"/>
          <w:numId w:val="9"/>
        </w:numPr>
        <w:spacing w:line="276" w:lineRule="auto"/>
      </w:pPr>
      <w:r>
        <w:t>Läxhjälp</w:t>
      </w:r>
    </w:p>
    <w:p w14:paraId="07C11ED6" w14:textId="77777777" w:rsidR="001F3D43" w:rsidRDefault="001F3D43" w:rsidP="004E424C">
      <w:pPr>
        <w:pStyle w:val="Liststycke"/>
        <w:numPr>
          <w:ilvl w:val="0"/>
          <w:numId w:val="9"/>
        </w:numPr>
        <w:spacing w:line="276" w:lineRule="auto"/>
      </w:pPr>
      <w:r>
        <w:t>Två samarbets</w:t>
      </w:r>
      <w:r w:rsidRPr="005B0002">
        <w:t xml:space="preserve">projekt i </w:t>
      </w:r>
      <w:r>
        <w:t>Pakistan</w:t>
      </w:r>
    </w:p>
    <w:p w14:paraId="16C8B436" w14:textId="77777777" w:rsidR="00B73711" w:rsidRDefault="00B73711" w:rsidP="004E424C">
      <w:pPr>
        <w:pStyle w:val="Liststycke"/>
        <w:numPr>
          <w:ilvl w:val="0"/>
          <w:numId w:val="9"/>
        </w:numPr>
        <w:spacing w:line="276" w:lineRule="auto"/>
      </w:pPr>
      <w:r>
        <w:t>Ökat medlemsantal</w:t>
      </w:r>
    </w:p>
    <w:p w14:paraId="2CB6457F" w14:textId="77777777" w:rsidR="00B73711" w:rsidRPr="005B0002" w:rsidRDefault="00B73711" w:rsidP="004E424C">
      <w:pPr>
        <w:pStyle w:val="Liststycke"/>
        <w:numPr>
          <w:ilvl w:val="0"/>
          <w:numId w:val="9"/>
        </w:numPr>
        <w:spacing w:line="276" w:lineRule="auto"/>
      </w:pPr>
      <w:r>
        <w:t>Utveckla kontakter via sociala medier och studiecirklar.</w:t>
      </w:r>
    </w:p>
    <w:p w14:paraId="6794F6B8" w14:textId="77777777" w:rsidR="00C84FB8" w:rsidRDefault="00C84FB8" w:rsidP="001F3D43">
      <w:pPr>
        <w:pStyle w:val="Punktlista"/>
        <w:numPr>
          <w:ilvl w:val="0"/>
          <w:numId w:val="0"/>
        </w:numPr>
        <w:ind w:left="576"/>
        <w:rPr>
          <w:noProof/>
          <w:u w:val="single"/>
        </w:rPr>
      </w:pPr>
    </w:p>
    <w:p w14:paraId="58C9EC06" w14:textId="77777777" w:rsidR="001F3D43" w:rsidRPr="001C0246" w:rsidRDefault="00C84FB8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  <w:u w:val="single"/>
        </w:rPr>
        <w:t>Ekonomisk ö</w:t>
      </w:r>
      <w:r w:rsidR="001F3D43">
        <w:rPr>
          <w:noProof/>
          <w:u w:val="single"/>
        </w:rPr>
        <w:t>versikt</w:t>
      </w:r>
      <w:r w:rsidR="001F3D43" w:rsidRPr="005B0002">
        <w:rPr>
          <w:noProof/>
        </w:rPr>
        <w:br/>
      </w:r>
      <w:r w:rsidR="001F3D43" w:rsidRPr="001C0246">
        <w:rPr>
          <w:noProof/>
        </w:rPr>
        <w:t xml:space="preserve">Styrelsen bedömer att </w:t>
      </w:r>
      <w:r w:rsidR="001F3D43">
        <w:rPr>
          <w:noProof/>
        </w:rPr>
        <w:t xml:space="preserve">kostnaderna för </w:t>
      </w:r>
      <w:r w:rsidR="001F3D43" w:rsidRPr="001C0246">
        <w:rPr>
          <w:noProof/>
        </w:rPr>
        <w:t>ver</w:t>
      </w:r>
      <w:r w:rsidR="001F3D43">
        <w:rPr>
          <w:noProof/>
        </w:rPr>
        <w:t>ksamheten 201</w:t>
      </w:r>
      <w:r w:rsidR="00C314F0">
        <w:rPr>
          <w:noProof/>
        </w:rPr>
        <w:t>9</w:t>
      </w:r>
      <w:r w:rsidR="001F3D43">
        <w:rPr>
          <w:noProof/>
        </w:rPr>
        <w:t xml:space="preserve"> kommer att överstiga </w:t>
      </w:r>
      <w:r w:rsidR="0051004B">
        <w:rPr>
          <w:noProof/>
        </w:rPr>
        <w:t>intäkterna. Detta beror på våra projekt</w:t>
      </w:r>
      <w:r w:rsidR="001F3D43">
        <w:rPr>
          <w:noProof/>
        </w:rPr>
        <w:t xml:space="preserve"> i Pakistan. </w:t>
      </w:r>
    </w:p>
    <w:p w14:paraId="557093B2" w14:textId="77777777" w:rsidR="001F3D43" w:rsidRPr="005B0002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</w:p>
    <w:p w14:paraId="5ADEF49F" w14:textId="3431DC20" w:rsidR="001F3D43" w:rsidRDefault="001F3D43" w:rsidP="001F3D43">
      <w:pPr>
        <w:pStyle w:val="Punktlista"/>
        <w:numPr>
          <w:ilvl w:val="0"/>
          <w:numId w:val="11"/>
        </w:numPr>
        <w:rPr>
          <w:noProof/>
        </w:rPr>
      </w:pPr>
      <w:r w:rsidRPr="00681E54">
        <w:rPr>
          <w:noProof/>
          <w:u w:val="single"/>
        </w:rPr>
        <w:t>Intäkter</w:t>
      </w:r>
      <w:r w:rsidRPr="005B0002">
        <w:rPr>
          <w:noProof/>
        </w:rPr>
        <w:br/>
        <w:t>Styrelsen beräknar a</w:t>
      </w:r>
      <w:r w:rsidR="004E424C">
        <w:rPr>
          <w:noProof/>
        </w:rPr>
        <w:t xml:space="preserve">tt medlemsantalet ökar till </w:t>
      </w:r>
      <w:r>
        <w:rPr>
          <w:noProof/>
        </w:rPr>
        <w:t xml:space="preserve">ca </w:t>
      </w:r>
      <w:r w:rsidR="00B73711">
        <w:rPr>
          <w:noProof/>
        </w:rPr>
        <w:t>30</w:t>
      </w:r>
      <w:r>
        <w:rPr>
          <w:noProof/>
        </w:rPr>
        <w:t xml:space="preserve"> personer/föreningar för 201</w:t>
      </w:r>
      <w:r w:rsidR="00F25506">
        <w:rPr>
          <w:noProof/>
        </w:rPr>
        <w:t>9</w:t>
      </w:r>
      <w:r>
        <w:rPr>
          <w:noProof/>
        </w:rPr>
        <w:t xml:space="preserve">. Detta ger </w:t>
      </w:r>
      <w:r w:rsidR="00B73711">
        <w:rPr>
          <w:noProof/>
        </w:rPr>
        <w:t>ca 6 000</w:t>
      </w:r>
      <w:r>
        <w:rPr>
          <w:noProof/>
        </w:rPr>
        <w:t xml:space="preserve"> kr.</w:t>
      </w:r>
    </w:p>
    <w:p w14:paraId="365B5340" w14:textId="77777777" w:rsidR="001F3D43" w:rsidRDefault="001F3D43" w:rsidP="001F3D43">
      <w:pPr>
        <w:pStyle w:val="Punktlista"/>
        <w:numPr>
          <w:ilvl w:val="0"/>
          <w:numId w:val="0"/>
        </w:numPr>
        <w:ind w:left="576" w:hanging="288"/>
        <w:rPr>
          <w:noProof/>
        </w:rPr>
      </w:pPr>
      <w:r>
        <w:rPr>
          <w:noProof/>
        </w:rPr>
        <w:br/>
        <w:t xml:space="preserve">Ränteintäkterna från KFM bedöms bli ca </w:t>
      </w:r>
      <w:r w:rsidR="00C314F0">
        <w:rPr>
          <w:noProof/>
        </w:rPr>
        <w:t>800</w:t>
      </w:r>
      <w:r w:rsidRPr="005B0002">
        <w:rPr>
          <w:noProof/>
        </w:rPr>
        <w:t xml:space="preserve"> kr. </w:t>
      </w:r>
    </w:p>
    <w:p w14:paraId="68958FC5" w14:textId="77777777" w:rsidR="001F3D43" w:rsidRDefault="001F3D43" w:rsidP="001F3D43">
      <w:pPr>
        <w:pStyle w:val="Punktlista"/>
        <w:numPr>
          <w:ilvl w:val="0"/>
          <w:numId w:val="0"/>
        </w:numPr>
        <w:ind w:left="576" w:hanging="288"/>
        <w:rPr>
          <w:noProof/>
        </w:rPr>
      </w:pPr>
    </w:p>
    <w:p w14:paraId="4CB96A62" w14:textId="77777777" w:rsidR="001F3D43" w:rsidRPr="005B0002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</w:rPr>
        <w:t xml:space="preserve">Nu har föreningen hållit på med läxhjälp i </w:t>
      </w:r>
      <w:r w:rsidR="0023241F">
        <w:rPr>
          <w:noProof/>
        </w:rPr>
        <w:t xml:space="preserve">tre </w:t>
      </w:r>
      <w:r>
        <w:rPr>
          <w:noProof/>
        </w:rPr>
        <w:t>år, varför vi egentligen är berättigade till bidrag från Skolverket. Nästa ansökningstillfälle är i december 201</w:t>
      </w:r>
      <w:r w:rsidR="0023241F">
        <w:rPr>
          <w:noProof/>
        </w:rPr>
        <w:t>9</w:t>
      </w:r>
      <w:r>
        <w:rPr>
          <w:noProof/>
        </w:rPr>
        <w:t>, varför FIF inte kommer att få några intäkter under året.</w:t>
      </w:r>
    </w:p>
    <w:p w14:paraId="00330813" w14:textId="77777777" w:rsidR="001F3D43" w:rsidRPr="005B0002" w:rsidRDefault="001F3D43" w:rsidP="001F3D43">
      <w:pPr>
        <w:pStyle w:val="Punktlista"/>
        <w:numPr>
          <w:ilvl w:val="0"/>
          <w:numId w:val="0"/>
        </w:numPr>
        <w:rPr>
          <w:noProof/>
        </w:rPr>
      </w:pPr>
    </w:p>
    <w:p w14:paraId="40C9658B" w14:textId="77777777" w:rsidR="001F3D43" w:rsidRPr="005B0002" w:rsidRDefault="001F3D43" w:rsidP="001F3D43">
      <w:pPr>
        <w:pStyle w:val="Punktlista"/>
        <w:numPr>
          <w:ilvl w:val="0"/>
          <w:numId w:val="11"/>
        </w:numPr>
        <w:rPr>
          <w:noProof/>
        </w:rPr>
      </w:pPr>
      <w:r w:rsidRPr="005B0002">
        <w:rPr>
          <w:noProof/>
          <w:u w:val="single"/>
        </w:rPr>
        <w:t>Kostnader</w:t>
      </w:r>
      <w:r>
        <w:rPr>
          <w:noProof/>
        </w:rPr>
        <w:br/>
        <w:t>* FIF har några fasta kostnader bl a för vår hemsida www.folks.se. Domänen kostar 362 kr per år</w:t>
      </w:r>
      <w:r w:rsidRPr="005B0002">
        <w:rPr>
          <w:noProof/>
        </w:rPr>
        <w:t xml:space="preserve">. </w:t>
      </w:r>
      <w:r>
        <w:rPr>
          <w:noProof/>
        </w:rPr>
        <w:t xml:space="preserve">Dessutom kostar tillgång till Office-paketet 90 kr per månad. </w:t>
      </w:r>
    </w:p>
    <w:p w14:paraId="09495886" w14:textId="7471A01D" w:rsidR="001F3D43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</w:rPr>
        <w:t xml:space="preserve">* </w:t>
      </w:r>
      <w:r w:rsidRPr="005B0002">
        <w:rPr>
          <w:noProof/>
        </w:rPr>
        <w:t xml:space="preserve">Swedbank debiterar nu FIF </w:t>
      </w:r>
      <w:r>
        <w:rPr>
          <w:noProof/>
        </w:rPr>
        <w:t xml:space="preserve">ca </w:t>
      </w:r>
      <w:r w:rsidRPr="005B0002">
        <w:rPr>
          <w:noProof/>
        </w:rPr>
        <w:t xml:space="preserve">750 kr </w:t>
      </w:r>
      <w:r>
        <w:rPr>
          <w:noProof/>
        </w:rPr>
        <w:t xml:space="preserve">som en engångskostnad </w:t>
      </w:r>
      <w:r w:rsidRPr="005B0002">
        <w:rPr>
          <w:noProof/>
        </w:rPr>
        <w:t>per år vilket utgör</w:t>
      </w:r>
      <w:r>
        <w:rPr>
          <w:noProof/>
        </w:rPr>
        <w:t xml:space="preserve"> kostnad för internetbanken och tillhörande bankgiroanslutning.</w:t>
      </w:r>
      <w:r>
        <w:rPr>
          <w:noProof/>
        </w:rPr>
        <w:br/>
        <w:t>* FIF räknar</w:t>
      </w:r>
      <w:r w:rsidR="004E424C">
        <w:rPr>
          <w:noProof/>
        </w:rPr>
        <w:t xml:space="preserve"> även med kostnader för samarbets</w:t>
      </w:r>
      <w:r>
        <w:rPr>
          <w:noProof/>
        </w:rPr>
        <w:t>projekt i Pakistan. Dessa projekt kommer att utgöra huvuddelen av kostnaderna för 201</w:t>
      </w:r>
      <w:r w:rsidR="00F25506">
        <w:rPr>
          <w:noProof/>
        </w:rPr>
        <w:t>9</w:t>
      </w:r>
      <w:r>
        <w:rPr>
          <w:noProof/>
        </w:rPr>
        <w:t>. Projektbudgetarna omfattar ca 800 000 kr varav FIF står för 10% och Forum Syd för övriga 90%.</w:t>
      </w:r>
    </w:p>
    <w:p w14:paraId="5DD5B211" w14:textId="77777777" w:rsidR="001F3D43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</w:rPr>
        <w:t xml:space="preserve">* Därutöver har FIF kostnader för </w:t>
      </w:r>
      <w:r w:rsidR="0051004B">
        <w:rPr>
          <w:noProof/>
        </w:rPr>
        <w:t xml:space="preserve">resor, </w:t>
      </w:r>
      <w:r>
        <w:rPr>
          <w:noProof/>
        </w:rPr>
        <w:t>inköp av kontorsmaterial, förtäring i samband med möten, läxhjälpen och Café Världen samt andra möteskostnader.</w:t>
      </w:r>
      <w:r w:rsidR="0051004B">
        <w:rPr>
          <w:noProof/>
        </w:rPr>
        <w:t xml:space="preserve"> Detta bl</w:t>
      </w:r>
      <w:r w:rsidR="0023241F">
        <w:rPr>
          <w:noProof/>
        </w:rPr>
        <w:t>ir</w:t>
      </w:r>
      <w:r w:rsidR="0051004B">
        <w:rPr>
          <w:noProof/>
        </w:rPr>
        <w:t xml:space="preserve"> ca </w:t>
      </w:r>
      <w:r w:rsidR="0023241F">
        <w:rPr>
          <w:noProof/>
        </w:rPr>
        <w:t>3</w:t>
      </w:r>
      <w:r w:rsidR="0051004B">
        <w:rPr>
          <w:noProof/>
        </w:rPr>
        <w:t> </w:t>
      </w:r>
      <w:r w:rsidR="0023241F">
        <w:rPr>
          <w:noProof/>
        </w:rPr>
        <w:t>5</w:t>
      </w:r>
      <w:r w:rsidR="0051004B">
        <w:rPr>
          <w:noProof/>
        </w:rPr>
        <w:t>00 kr.</w:t>
      </w:r>
    </w:p>
    <w:p w14:paraId="6A1D2884" w14:textId="77777777" w:rsidR="001F3D43" w:rsidRPr="005B0002" w:rsidRDefault="001F3D43" w:rsidP="001F3D43">
      <w:pPr>
        <w:pStyle w:val="Punktlista"/>
        <w:numPr>
          <w:ilvl w:val="0"/>
          <w:numId w:val="0"/>
        </w:numPr>
        <w:ind w:left="576" w:hanging="288"/>
        <w:rPr>
          <w:noProof/>
          <w:sz w:val="18"/>
          <w:szCs w:val="18"/>
        </w:rPr>
      </w:pPr>
    </w:p>
    <w:sectPr w:rsidR="001F3D43" w:rsidRPr="005B0002" w:rsidSect="003B21D3">
      <w:headerReference w:type="default" r:id="rId28"/>
      <w:pgSz w:w="11907" w:h="16839" w:code="9"/>
      <w:pgMar w:top="1080" w:right="720" w:bottom="2160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FE5BF" w14:textId="77777777" w:rsidR="004D414F" w:rsidRDefault="004D414F">
      <w:pPr>
        <w:spacing w:after="0" w:line="240" w:lineRule="auto"/>
      </w:pPr>
      <w:r>
        <w:separator/>
      </w:r>
    </w:p>
    <w:p w14:paraId="40BDD802" w14:textId="77777777" w:rsidR="004D414F" w:rsidRDefault="004D414F"/>
    <w:p w14:paraId="4E1495E0" w14:textId="77777777" w:rsidR="004D414F" w:rsidRDefault="004D414F"/>
  </w:endnote>
  <w:endnote w:type="continuationSeparator" w:id="0">
    <w:p w14:paraId="085D1E69" w14:textId="77777777" w:rsidR="004D414F" w:rsidRDefault="004D414F">
      <w:pPr>
        <w:spacing w:after="0" w:line="240" w:lineRule="auto"/>
      </w:pPr>
      <w:r>
        <w:continuationSeparator/>
      </w:r>
    </w:p>
    <w:p w14:paraId="776444E9" w14:textId="77777777" w:rsidR="004D414F" w:rsidRDefault="004D414F"/>
    <w:p w14:paraId="5CB48346" w14:textId="77777777" w:rsidR="004D414F" w:rsidRDefault="004D41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58EC3" w14:textId="77777777" w:rsidR="004D414F" w:rsidRDefault="004D414F">
      <w:pPr>
        <w:spacing w:after="0" w:line="240" w:lineRule="auto"/>
      </w:pPr>
      <w:r>
        <w:separator/>
      </w:r>
    </w:p>
    <w:p w14:paraId="1F629EF1" w14:textId="77777777" w:rsidR="004D414F" w:rsidRDefault="004D414F"/>
    <w:p w14:paraId="25783DB2" w14:textId="77777777" w:rsidR="004D414F" w:rsidRDefault="004D414F"/>
  </w:footnote>
  <w:footnote w:type="continuationSeparator" w:id="0">
    <w:p w14:paraId="098BBCA5" w14:textId="77777777" w:rsidR="004D414F" w:rsidRDefault="004D414F">
      <w:pPr>
        <w:spacing w:after="0" w:line="240" w:lineRule="auto"/>
      </w:pPr>
      <w:r>
        <w:continuationSeparator/>
      </w:r>
    </w:p>
    <w:p w14:paraId="50D0A8C8" w14:textId="77777777" w:rsidR="004D414F" w:rsidRDefault="004D414F"/>
    <w:p w14:paraId="6FE7EC40" w14:textId="77777777" w:rsidR="004D414F" w:rsidRDefault="004D41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1965"/>
      <w:gridCol w:w="271"/>
      <w:gridCol w:w="8137"/>
    </w:tblGrid>
    <w:tr w:rsidR="00631337" w14:paraId="0D9F24C4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55FF67A8" w14:textId="77777777" w:rsidR="00631337" w:rsidRDefault="00631337">
          <w:pPr>
            <w:pStyle w:val="Sida"/>
          </w:pPr>
        </w:p>
      </w:tc>
      <w:tc>
        <w:tcPr>
          <w:tcW w:w="288" w:type="dxa"/>
          <w:shd w:val="clear" w:color="auto" w:fill="auto"/>
          <w:vAlign w:val="bottom"/>
        </w:tcPr>
        <w:p w14:paraId="423872B2" w14:textId="77777777" w:rsidR="00631337" w:rsidRDefault="00631337"/>
      </w:tc>
      <w:tc>
        <w:tcPr>
          <w:tcW w:w="8424" w:type="dxa"/>
          <w:vAlign w:val="bottom"/>
        </w:tcPr>
        <w:p w14:paraId="0A94E844" w14:textId="77777777" w:rsidR="00631337" w:rsidRDefault="00631337">
          <w:pPr>
            <w:pStyle w:val="Informationsrubrik"/>
          </w:pPr>
          <w:r>
            <w:t>Innehållsförteckning</w:t>
          </w:r>
        </w:p>
      </w:tc>
    </w:tr>
    <w:tr w:rsidR="00631337" w14:paraId="269A98B9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2D521F30" w14:textId="77777777" w:rsidR="00631337" w:rsidRDefault="00631337">
          <w:pPr>
            <w:pStyle w:val="Sidhuvud"/>
          </w:pPr>
        </w:p>
      </w:tc>
      <w:tc>
        <w:tcPr>
          <w:tcW w:w="288" w:type="dxa"/>
          <w:shd w:val="clear" w:color="auto" w:fill="auto"/>
        </w:tcPr>
        <w:p w14:paraId="42833FD1" w14:textId="77777777" w:rsidR="00631337" w:rsidRDefault="00631337">
          <w:pPr>
            <w:pStyle w:val="Sidhuvud"/>
          </w:pPr>
        </w:p>
      </w:tc>
      <w:tc>
        <w:tcPr>
          <w:tcW w:w="8424" w:type="dxa"/>
          <w:shd w:val="clear" w:color="auto" w:fill="000000" w:themeFill="text1"/>
        </w:tcPr>
        <w:p w14:paraId="4034046D" w14:textId="77777777" w:rsidR="00631337" w:rsidRDefault="00631337">
          <w:pPr>
            <w:pStyle w:val="Sidhuvud"/>
          </w:pPr>
        </w:p>
      </w:tc>
    </w:tr>
  </w:tbl>
  <w:p w14:paraId="13E1C3DB" w14:textId="77777777" w:rsidR="00631337" w:rsidRDefault="0063133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06"/>
      <w:gridCol w:w="277"/>
      <w:gridCol w:w="8090"/>
    </w:tblGrid>
    <w:tr w:rsidR="00631337" w14:paraId="7E50A818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04911FCC" w14:textId="77777777" w:rsidR="00631337" w:rsidRDefault="00631337">
          <w:pPr>
            <w:pStyle w:val="Sida"/>
          </w:pPr>
          <w:r>
            <w:t xml:space="preserve">Sida </w:t>
          </w:r>
          <w:r>
            <w:fldChar w:fldCharType="begin"/>
          </w:r>
          <w:r>
            <w:instrText>Page \# 0#</w:instrText>
          </w:r>
          <w:r>
            <w:fldChar w:fldCharType="separate"/>
          </w:r>
          <w:r>
            <w:t>08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4E7D7F5E" w14:textId="77777777" w:rsidR="00631337" w:rsidRDefault="00631337">
          <w:pPr>
            <w:rPr>
              <w:noProof/>
            </w:rPr>
          </w:pPr>
        </w:p>
      </w:tc>
      <w:tc>
        <w:tcPr>
          <w:tcW w:w="8424" w:type="dxa"/>
          <w:vAlign w:val="bottom"/>
        </w:tcPr>
        <w:p w14:paraId="3F8C2412" w14:textId="589DECFE" w:rsidR="00631337" w:rsidRDefault="00631337">
          <w:pPr>
            <w:pStyle w:val="Informationsrubrik"/>
            <w:rPr>
              <w:noProof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If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“</w:instrText>
          </w:r>
          <w:r w:rsidRPr="007B16C3">
            <w:rPr>
              <w:noProof/>
            </w:rPr>
            <w:instrText>Rubrik 1</w:instrText>
          </w:r>
          <w:r>
            <w:rPr>
              <w:noProof/>
            </w:rPr>
            <w:instrText xml:space="preserve">”  </w:instrText>
          </w:r>
          <w:r>
            <w:rPr>
              <w:noProof/>
            </w:rPr>
            <w:fldChar w:fldCharType="separate"/>
          </w:r>
          <w:r w:rsidR="00F25506">
            <w:rPr>
              <w:noProof/>
            </w:rPr>
            <w:instrText>Verksamhetsplan och budget</w:instrText>
          </w:r>
          <w:r>
            <w:rPr>
              <w:noProof/>
            </w:rPr>
            <w:fldChar w:fldCharType="end"/>
          </w:r>
          <w:r>
            <w:rPr>
              <w:noProof/>
            </w:rPr>
            <w:instrText>&lt;&gt; “Error*” “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“</w:instrText>
          </w:r>
          <w:r w:rsidRPr="007B16C3">
            <w:rPr>
              <w:noProof/>
            </w:rPr>
            <w:instrText>Rubrik 1</w:instrText>
          </w:r>
          <w:r>
            <w:rPr>
              <w:noProof/>
            </w:rPr>
            <w:instrText xml:space="preserve">” </w:instrText>
          </w:r>
          <w:r>
            <w:rPr>
              <w:noProof/>
            </w:rPr>
            <w:fldChar w:fldCharType="separate"/>
          </w:r>
          <w:r w:rsidR="00F25506">
            <w:rPr>
              <w:noProof/>
            </w:rPr>
            <w:instrText>Verksamhetsplan och budget</w:instrText>
          </w:r>
          <w:r>
            <w:rPr>
              <w:noProof/>
            </w:rPr>
            <w:fldChar w:fldCharType="end"/>
          </w:r>
          <w:r>
            <w:rPr>
              <w:noProof/>
            </w:rPr>
            <w:fldChar w:fldCharType="separate"/>
          </w:r>
          <w:r w:rsidR="00F25506">
            <w:rPr>
              <w:noProof/>
            </w:rPr>
            <w:t>Verksamhetsplan och budget</w:t>
          </w:r>
          <w:r>
            <w:rPr>
              <w:noProof/>
            </w:rPr>
            <w:fldChar w:fldCharType="end"/>
          </w:r>
        </w:p>
      </w:tc>
    </w:tr>
    <w:tr w:rsidR="00631337" w14:paraId="1E4E35BC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774D8D96" w14:textId="77777777" w:rsidR="00631337" w:rsidRDefault="00631337">
          <w:pPr>
            <w:rPr>
              <w:noProof/>
              <w:sz w:val="10"/>
            </w:rPr>
          </w:pPr>
        </w:p>
      </w:tc>
      <w:tc>
        <w:tcPr>
          <w:tcW w:w="288" w:type="dxa"/>
        </w:tcPr>
        <w:p w14:paraId="753DB0D8" w14:textId="77777777" w:rsidR="00631337" w:rsidRDefault="00631337">
          <w:pPr>
            <w:rPr>
              <w:noProof/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5AB64A53" w14:textId="77777777" w:rsidR="00631337" w:rsidRDefault="00631337">
          <w:pPr>
            <w:rPr>
              <w:noProof/>
              <w:sz w:val="10"/>
            </w:rPr>
          </w:pPr>
        </w:p>
      </w:tc>
    </w:tr>
  </w:tbl>
  <w:p w14:paraId="39703022" w14:textId="77777777" w:rsidR="00631337" w:rsidRDefault="00631337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Punktlista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14262845"/>
    <w:multiLevelType w:val="hybridMultilevel"/>
    <w:tmpl w:val="A4C47D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33F07"/>
    <w:multiLevelType w:val="hybridMultilevel"/>
    <w:tmpl w:val="64B00A46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0769A"/>
    <w:multiLevelType w:val="hybridMultilevel"/>
    <w:tmpl w:val="6F8850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F6A45"/>
    <w:multiLevelType w:val="multilevel"/>
    <w:tmpl w:val="0436C7FE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Numreradlista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Numreradlista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Numreradlista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Numreradlista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55A20A9"/>
    <w:multiLevelType w:val="hybridMultilevel"/>
    <w:tmpl w:val="0CCAF7FA"/>
    <w:lvl w:ilvl="0" w:tplc="FFE0D5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EB5649"/>
    <w:multiLevelType w:val="hybridMultilevel"/>
    <w:tmpl w:val="DB6EBC10"/>
    <w:lvl w:ilvl="0" w:tplc="041D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7" w15:restartNumberingAfterBreak="0">
    <w:nsid w:val="5A6057C5"/>
    <w:multiLevelType w:val="hybridMultilevel"/>
    <w:tmpl w:val="F2566854"/>
    <w:lvl w:ilvl="0" w:tplc="041D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595962"/>
    <w:multiLevelType w:val="hybridMultilevel"/>
    <w:tmpl w:val="141E335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89D"/>
    <w:rsid w:val="000141B3"/>
    <w:rsid w:val="00031988"/>
    <w:rsid w:val="0003340C"/>
    <w:rsid w:val="00045798"/>
    <w:rsid w:val="00056F50"/>
    <w:rsid w:val="00076F6C"/>
    <w:rsid w:val="000924C6"/>
    <w:rsid w:val="00093910"/>
    <w:rsid w:val="00095107"/>
    <w:rsid w:val="00095CA6"/>
    <w:rsid w:val="000B628D"/>
    <w:rsid w:val="000C32FB"/>
    <w:rsid w:val="000C4938"/>
    <w:rsid w:val="000D2F3B"/>
    <w:rsid w:val="000D5AAB"/>
    <w:rsid w:val="000E65B9"/>
    <w:rsid w:val="000F4BF8"/>
    <w:rsid w:val="001142C9"/>
    <w:rsid w:val="00121780"/>
    <w:rsid w:val="001218CD"/>
    <w:rsid w:val="00125706"/>
    <w:rsid w:val="00144147"/>
    <w:rsid w:val="00153F33"/>
    <w:rsid w:val="00160E51"/>
    <w:rsid w:val="0016360A"/>
    <w:rsid w:val="00166F3F"/>
    <w:rsid w:val="00177CD5"/>
    <w:rsid w:val="00181BFC"/>
    <w:rsid w:val="00190C85"/>
    <w:rsid w:val="001A595A"/>
    <w:rsid w:val="001A674F"/>
    <w:rsid w:val="001C0246"/>
    <w:rsid w:val="001E5681"/>
    <w:rsid w:val="001F3D43"/>
    <w:rsid w:val="00202BD7"/>
    <w:rsid w:val="00204689"/>
    <w:rsid w:val="0021400B"/>
    <w:rsid w:val="0022081C"/>
    <w:rsid w:val="002304EB"/>
    <w:rsid w:val="0023241F"/>
    <w:rsid w:val="002565DC"/>
    <w:rsid w:val="00257CD8"/>
    <w:rsid w:val="002739D5"/>
    <w:rsid w:val="002764E4"/>
    <w:rsid w:val="002833BA"/>
    <w:rsid w:val="002A4D23"/>
    <w:rsid w:val="002C7615"/>
    <w:rsid w:val="002D4779"/>
    <w:rsid w:val="002D65A8"/>
    <w:rsid w:val="002E1BC4"/>
    <w:rsid w:val="002F67FF"/>
    <w:rsid w:val="002F6A45"/>
    <w:rsid w:val="003118AE"/>
    <w:rsid w:val="00314A08"/>
    <w:rsid w:val="00333782"/>
    <w:rsid w:val="003477B2"/>
    <w:rsid w:val="003566AE"/>
    <w:rsid w:val="003602B3"/>
    <w:rsid w:val="003650CE"/>
    <w:rsid w:val="00375F19"/>
    <w:rsid w:val="00386FCE"/>
    <w:rsid w:val="0039063A"/>
    <w:rsid w:val="00392B10"/>
    <w:rsid w:val="003A0E4D"/>
    <w:rsid w:val="003B21D3"/>
    <w:rsid w:val="003C0A70"/>
    <w:rsid w:val="003F64EC"/>
    <w:rsid w:val="00426233"/>
    <w:rsid w:val="004478EC"/>
    <w:rsid w:val="00450779"/>
    <w:rsid w:val="004532CC"/>
    <w:rsid w:val="00461042"/>
    <w:rsid w:val="00461158"/>
    <w:rsid w:val="00464576"/>
    <w:rsid w:val="004931B1"/>
    <w:rsid w:val="004A0E6A"/>
    <w:rsid w:val="004B354F"/>
    <w:rsid w:val="004C1043"/>
    <w:rsid w:val="004C3067"/>
    <w:rsid w:val="004D1143"/>
    <w:rsid w:val="004D3354"/>
    <w:rsid w:val="004D414F"/>
    <w:rsid w:val="004E424C"/>
    <w:rsid w:val="0051004B"/>
    <w:rsid w:val="0051102C"/>
    <w:rsid w:val="00513A6E"/>
    <w:rsid w:val="005177C7"/>
    <w:rsid w:val="00517C65"/>
    <w:rsid w:val="005231B0"/>
    <w:rsid w:val="00526D84"/>
    <w:rsid w:val="00534F80"/>
    <w:rsid w:val="00547A81"/>
    <w:rsid w:val="005612B9"/>
    <w:rsid w:val="0056590A"/>
    <w:rsid w:val="00567612"/>
    <w:rsid w:val="00571E8E"/>
    <w:rsid w:val="005727D0"/>
    <w:rsid w:val="00587683"/>
    <w:rsid w:val="00590986"/>
    <w:rsid w:val="00592934"/>
    <w:rsid w:val="005954E2"/>
    <w:rsid w:val="00595B06"/>
    <w:rsid w:val="005A03A3"/>
    <w:rsid w:val="005A4726"/>
    <w:rsid w:val="005B0002"/>
    <w:rsid w:val="005B3E7F"/>
    <w:rsid w:val="005B4B8F"/>
    <w:rsid w:val="005B59AE"/>
    <w:rsid w:val="005C141D"/>
    <w:rsid w:val="005D2AA7"/>
    <w:rsid w:val="005E3904"/>
    <w:rsid w:val="005F5148"/>
    <w:rsid w:val="005F5272"/>
    <w:rsid w:val="00606C9C"/>
    <w:rsid w:val="00611550"/>
    <w:rsid w:val="006150F2"/>
    <w:rsid w:val="006210AE"/>
    <w:rsid w:val="0062319C"/>
    <w:rsid w:val="00631337"/>
    <w:rsid w:val="00645EE6"/>
    <w:rsid w:val="0066112F"/>
    <w:rsid w:val="006646DE"/>
    <w:rsid w:val="006660BC"/>
    <w:rsid w:val="006708EA"/>
    <w:rsid w:val="00673202"/>
    <w:rsid w:val="00675489"/>
    <w:rsid w:val="00681E54"/>
    <w:rsid w:val="00687266"/>
    <w:rsid w:val="006919E6"/>
    <w:rsid w:val="006A1295"/>
    <w:rsid w:val="006B495A"/>
    <w:rsid w:val="006C5181"/>
    <w:rsid w:val="006D32CC"/>
    <w:rsid w:val="006D52B7"/>
    <w:rsid w:val="006D6CF3"/>
    <w:rsid w:val="006D6D67"/>
    <w:rsid w:val="006E5086"/>
    <w:rsid w:val="006E5956"/>
    <w:rsid w:val="006F1FC5"/>
    <w:rsid w:val="006F32C6"/>
    <w:rsid w:val="006F493B"/>
    <w:rsid w:val="007055C6"/>
    <w:rsid w:val="0072189D"/>
    <w:rsid w:val="00750794"/>
    <w:rsid w:val="00764324"/>
    <w:rsid w:val="00774A2E"/>
    <w:rsid w:val="00793DC6"/>
    <w:rsid w:val="007B16C3"/>
    <w:rsid w:val="007B5CB0"/>
    <w:rsid w:val="007C673E"/>
    <w:rsid w:val="007D08FB"/>
    <w:rsid w:val="007E234E"/>
    <w:rsid w:val="007E45DB"/>
    <w:rsid w:val="007F5DCF"/>
    <w:rsid w:val="0080137D"/>
    <w:rsid w:val="00805C89"/>
    <w:rsid w:val="008102CE"/>
    <w:rsid w:val="0081539B"/>
    <w:rsid w:val="00853C7B"/>
    <w:rsid w:val="00862BD9"/>
    <w:rsid w:val="008845F5"/>
    <w:rsid w:val="00886181"/>
    <w:rsid w:val="00886292"/>
    <w:rsid w:val="00897C01"/>
    <w:rsid w:val="008D5A62"/>
    <w:rsid w:val="008E18DE"/>
    <w:rsid w:val="00921441"/>
    <w:rsid w:val="0092430B"/>
    <w:rsid w:val="00931E75"/>
    <w:rsid w:val="00944AE5"/>
    <w:rsid w:val="00945764"/>
    <w:rsid w:val="00992E29"/>
    <w:rsid w:val="009C56BC"/>
    <w:rsid w:val="009E07C0"/>
    <w:rsid w:val="009F07A6"/>
    <w:rsid w:val="00A01B58"/>
    <w:rsid w:val="00A05336"/>
    <w:rsid w:val="00A14AC1"/>
    <w:rsid w:val="00A23994"/>
    <w:rsid w:val="00A42AF1"/>
    <w:rsid w:val="00A47174"/>
    <w:rsid w:val="00A4789A"/>
    <w:rsid w:val="00A51F18"/>
    <w:rsid w:val="00A570B7"/>
    <w:rsid w:val="00A76F92"/>
    <w:rsid w:val="00A826B9"/>
    <w:rsid w:val="00A8276E"/>
    <w:rsid w:val="00A9267F"/>
    <w:rsid w:val="00AA6049"/>
    <w:rsid w:val="00AA7E4C"/>
    <w:rsid w:val="00AB3CDC"/>
    <w:rsid w:val="00AB4562"/>
    <w:rsid w:val="00AB5751"/>
    <w:rsid w:val="00AC105A"/>
    <w:rsid w:val="00AD596F"/>
    <w:rsid w:val="00AF28C2"/>
    <w:rsid w:val="00B05128"/>
    <w:rsid w:val="00B147A0"/>
    <w:rsid w:val="00B30FF0"/>
    <w:rsid w:val="00B73711"/>
    <w:rsid w:val="00BB364C"/>
    <w:rsid w:val="00BB3768"/>
    <w:rsid w:val="00BC57F0"/>
    <w:rsid w:val="00BC7DDB"/>
    <w:rsid w:val="00BD048D"/>
    <w:rsid w:val="00BD48AD"/>
    <w:rsid w:val="00BF6F91"/>
    <w:rsid w:val="00C01D77"/>
    <w:rsid w:val="00C02351"/>
    <w:rsid w:val="00C0573E"/>
    <w:rsid w:val="00C101B9"/>
    <w:rsid w:val="00C132DC"/>
    <w:rsid w:val="00C15F8E"/>
    <w:rsid w:val="00C20D82"/>
    <w:rsid w:val="00C218ED"/>
    <w:rsid w:val="00C2754B"/>
    <w:rsid w:val="00C314F0"/>
    <w:rsid w:val="00C3286A"/>
    <w:rsid w:val="00C410F0"/>
    <w:rsid w:val="00C5074E"/>
    <w:rsid w:val="00C50B67"/>
    <w:rsid w:val="00C51AA5"/>
    <w:rsid w:val="00C60E05"/>
    <w:rsid w:val="00C77BAD"/>
    <w:rsid w:val="00C84FB8"/>
    <w:rsid w:val="00C95E6E"/>
    <w:rsid w:val="00C96135"/>
    <w:rsid w:val="00CB1963"/>
    <w:rsid w:val="00CD1966"/>
    <w:rsid w:val="00D03E1B"/>
    <w:rsid w:val="00D1102A"/>
    <w:rsid w:val="00D273A5"/>
    <w:rsid w:val="00D44114"/>
    <w:rsid w:val="00D75260"/>
    <w:rsid w:val="00D85F24"/>
    <w:rsid w:val="00D91878"/>
    <w:rsid w:val="00D9333E"/>
    <w:rsid w:val="00DA637C"/>
    <w:rsid w:val="00DB4CBF"/>
    <w:rsid w:val="00DC391D"/>
    <w:rsid w:val="00DD77B0"/>
    <w:rsid w:val="00DE1925"/>
    <w:rsid w:val="00E275F8"/>
    <w:rsid w:val="00E56EBB"/>
    <w:rsid w:val="00E57462"/>
    <w:rsid w:val="00E80927"/>
    <w:rsid w:val="00EA1107"/>
    <w:rsid w:val="00EA1C74"/>
    <w:rsid w:val="00EA5FF4"/>
    <w:rsid w:val="00EC1370"/>
    <w:rsid w:val="00EC1B2A"/>
    <w:rsid w:val="00EC4421"/>
    <w:rsid w:val="00ED1191"/>
    <w:rsid w:val="00ED3A09"/>
    <w:rsid w:val="00ED596D"/>
    <w:rsid w:val="00ED7FAF"/>
    <w:rsid w:val="00F031DC"/>
    <w:rsid w:val="00F039F8"/>
    <w:rsid w:val="00F1676C"/>
    <w:rsid w:val="00F25506"/>
    <w:rsid w:val="00F25DE0"/>
    <w:rsid w:val="00F27C54"/>
    <w:rsid w:val="00F30430"/>
    <w:rsid w:val="00F33DA9"/>
    <w:rsid w:val="00F418D9"/>
    <w:rsid w:val="00F61097"/>
    <w:rsid w:val="00F82F56"/>
    <w:rsid w:val="00F835FC"/>
    <w:rsid w:val="00F8470A"/>
    <w:rsid w:val="00F93491"/>
    <w:rsid w:val="00FA2AA2"/>
    <w:rsid w:val="00FC1A11"/>
    <w:rsid w:val="00FC31A4"/>
    <w:rsid w:val="00FD6EBF"/>
    <w:rsid w:val="00FF152E"/>
    <w:rsid w:val="00FF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BE486C"/>
  <w15:docId w15:val="{AE98DE69-9331-4508-969D-9FA1B33EA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sv-SE" w:eastAsia="sv-SE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Rubrik2">
    <w:name w:val="heading 2"/>
    <w:basedOn w:val="Normal"/>
    <w:next w:val="Normal"/>
    <w:link w:val="Rubrik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SidfotChar">
    <w:name w:val="Sidfot Char"/>
    <w:basedOn w:val="Standardstycketeckensnitt"/>
    <w:link w:val="Sidfot"/>
    <w:uiPriority w:val="99"/>
    <w:rPr>
      <w:color w:val="EF4623" w:themeColor="accent1"/>
    </w:rPr>
  </w:style>
  <w:style w:type="paragraph" w:styleId="Underrubrik">
    <w:name w:val="Subtitle"/>
    <w:basedOn w:val="Normal"/>
    <w:next w:val="Normal"/>
    <w:link w:val="UnderrubrikCh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Bild">
    <w:name w:val="Bild"/>
    <w:basedOn w:val="Normal"/>
    <w:uiPriority w:val="99"/>
    <w:pPr>
      <w:spacing w:after="80" w:line="240" w:lineRule="auto"/>
      <w:jc w:val="center"/>
    </w:pPr>
  </w:style>
  <w:style w:type="paragraph" w:styleId="Sidhuvud">
    <w:name w:val="header"/>
    <w:basedOn w:val="Normal"/>
    <w:link w:val="SidhuvudChar"/>
    <w:uiPriority w:val="99"/>
    <w:qFormat/>
    <w:pPr>
      <w:spacing w:after="38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Pr>
      <w:color w:val="404040" w:themeColor="text1" w:themeTint="BF"/>
      <w:sz w:val="20"/>
    </w:rPr>
  </w:style>
  <w:style w:type="table" w:styleId="Tabellrutnt">
    <w:name w:val="Table Grid"/>
    <w:basedOn w:val="Normaltabel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tionsrubrik">
    <w:name w:val="Informationsrubrik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ida">
    <w:name w:val="Sida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Rubrik">
    <w:name w:val="Title"/>
    <w:basedOn w:val="Normal"/>
    <w:next w:val="Normal"/>
    <w:link w:val="RubrikCh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RubrikChar">
    <w:name w:val="Rubrik Char"/>
    <w:basedOn w:val="Standardstycketeckensnitt"/>
    <w:link w:val="Rubrik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Tahoma" w:hAnsi="Tahoma" w:cs="Tahoma"/>
      <w:sz w:val="16"/>
    </w:rPr>
  </w:style>
  <w:style w:type="character" w:styleId="Stark">
    <w:name w:val="Strong"/>
    <w:basedOn w:val="Standardstycketeckensnitt"/>
    <w:uiPriority w:val="10"/>
    <w:qFormat/>
    <w:rPr>
      <w:b/>
      <w:bCs/>
    </w:rPr>
  </w:style>
  <w:style w:type="character" w:customStyle="1" w:styleId="UnderrubrikChar">
    <w:name w:val="Underrubrik Char"/>
    <w:basedOn w:val="Standardstycketeckensnitt"/>
    <w:link w:val="Underrubrik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Sammanfattning">
    <w:name w:val="Sammanfattning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Ingetavstnd">
    <w:name w:val="No Spacing"/>
    <w:link w:val="IngetavstndChar"/>
    <w:uiPriority w:val="1"/>
    <w:unhideWhenUsed/>
    <w:qFormat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Pr>
      <w:color w:val="5F5F5F" w:themeColor="hyperlink"/>
      <w:u w:val="single"/>
    </w:rPr>
  </w:style>
  <w:style w:type="paragraph" w:styleId="Innehll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Rubrik2Char">
    <w:name w:val="Rubrik 2 Char"/>
    <w:basedOn w:val="Standardstycketeckensnitt"/>
    <w:link w:val="Rubrik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Citat">
    <w:name w:val="Quote"/>
    <w:basedOn w:val="Normal"/>
    <w:next w:val="Normal"/>
    <w:link w:val="CitatCh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itatChar">
    <w:name w:val="Citat Char"/>
    <w:basedOn w:val="Standardstycketeckensnitt"/>
    <w:link w:val="Citat"/>
    <w:uiPriority w:val="1"/>
    <w:rPr>
      <w:i/>
      <w:iCs/>
      <w:color w:val="EF4623" w:themeColor="accent1"/>
      <w:kern w:val="20"/>
      <w:sz w:val="24"/>
    </w:rPr>
  </w:style>
  <w:style w:type="paragraph" w:styleId="Signatur">
    <w:name w:val="Signature"/>
    <w:basedOn w:val="Normal"/>
    <w:link w:val="SignaturCh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SignaturChar">
    <w:name w:val="Signatur Char"/>
    <w:basedOn w:val="Standardstycketeckensnitt"/>
    <w:link w:val="Signatur"/>
    <w:uiPriority w:val="9"/>
    <w:rPr>
      <w:color w:val="595959" w:themeColor="text1" w:themeTint="A6"/>
      <w:kern w:val="20"/>
    </w:rPr>
  </w:style>
  <w:style w:type="character" w:customStyle="1" w:styleId="IngetavstndChar">
    <w:name w:val="Inget avstånd Char"/>
    <w:basedOn w:val="Standardstycketeckensnitt"/>
    <w:link w:val="Ingetavstnd"/>
    <w:uiPriority w:val="1"/>
  </w:style>
  <w:style w:type="paragraph" w:styleId="Punktlista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Numreradlista">
    <w:name w:val="List Number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2">
    <w:name w:val="List Number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3">
    <w:name w:val="List Number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4">
    <w:name w:val="List Number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5">
    <w:name w:val="List Number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Ekonomitabell">
    <w:name w:val="Ekonomitabell"/>
    <w:basedOn w:val="Normaltabel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semiHidden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Pr>
      <w:b/>
      <w:bCs/>
    </w:rPr>
  </w:style>
  <w:style w:type="table" w:styleId="Ljusskuggning">
    <w:name w:val="Light Shading"/>
    <w:basedOn w:val="Normaltabel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elltext-decimal">
    <w:name w:val="Tabelltext-decimal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abelltext">
    <w:name w:val="Tabelltext"/>
    <w:basedOn w:val="Normal"/>
    <w:uiPriority w:val="1"/>
    <w:qFormat/>
    <w:pPr>
      <w:spacing w:before="60" w:after="60" w:line="240" w:lineRule="auto"/>
    </w:pPr>
  </w:style>
  <w:style w:type="paragraph" w:customStyle="1" w:styleId="Organisation">
    <w:name w:val="Organisatio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Innehll2">
    <w:name w:val="toc 2"/>
    <w:basedOn w:val="Normal"/>
    <w:next w:val="Normal"/>
    <w:autoRedefine/>
    <w:uiPriority w:val="39"/>
    <w:unhideWhenUsed/>
    <w:rsid w:val="00897C01"/>
    <w:pPr>
      <w:spacing w:after="100" w:line="259" w:lineRule="auto"/>
      <w:ind w:left="220"/>
    </w:pPr>
    <w:rPr>
      <w:rFonts w:eastAsiaTheme="minorEastAsia" w:cs="Times New Roman"/>
      <w:color w:val="auto"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897C01"/>
    <w:pPr>
      <w:spacing w:after="100" w:line="259" w:lineRule="auto"/>
      <w:ind w:left="440"/>
    </w:pPr>
    <w:rPr>
      <w:rFonts w:eastAsiaTheme="minorEastAsia" w:cs="Times New Roman"/>
      <w:color w:val="auto"/>
      <w:sz w:val="22"/>
      <w:szCs w:val="22"/>
    </w:rPr>
  </w:style>
  <w:style w:type="paragraph" w:styleId="Liststycke">
    <w:name w:val="List Paragraph"/>
    <w:basedOn w:val="Normal"/>
    <w:uiPriority w:val="34"/>
    <w:qFormat/>
    <w:rsid w:val="004A0E6A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F30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4.jpg"/><Relationship Id="rId26" Type="http://schemas.openxmlformats.org/officeDocument/2006/relationships/hyperlink" Target="mailto:info@folks.s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0.jpg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image" Target="media/image9.jpg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8.jpg"/><Relationship Id="rId27" Type="http://schemas.openxmlformats.org/officeDocument/2006/relationships/hyperlink" Target="http://www.folks.se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.gustavsson\AppData\Roaming\Microsoft\Mallar\&#197;rsredovisning%20(r&#246;d%20och%20svart%20design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F204F-A4AE-4C27-A499-A84CC462CB14}" type="doc">
      <dgm:prSet loTypeId="NewsLayout3_4/15/2011 5:17:28 PM#4" loCatId="list" qsTypeId="urn:microsoft.com/office/officeart/2005/8/quickstyle/simple1" qsCatId="simple" csTypeId="urn:microsoft.com/office/officeart/2005/8/colors/accent0_3" csCatId="mainScheme" phldr="1"/>
      <dgm:spPr/>
    </dgm:pt>
    <dgm:pt modelId="{676DE0A4-046E-4C76-A131-D2C54B5B49EE}">
      <dgm:prSet phldrT="[Type caption here]"/>
      <dgm:spPr>
        <a:noFill/>
      </dgm:spPr>
      <dgm:t>
        <a:bodyPr/>
        <a:lstStyle/>
        <a:p>
          <a:r>
            <a:rPr lang="en-US" kern="200" spc="-20" baseline="0">
              <a:solidFill>
                <a:schemeClr val="bg1"/>
              </a:solidFill>
            </a:rPr>
            <a:t>Vårt mål är bl.a arbeta med utvecklingsbistånd.</a:t>
          </a:r>
          <a:br>
            <a:rPr lang="en-US" kern="200" spc="-10" baseline="0">
              <a:solidFill>
                <a:schemeClr val="bg1"/>
              </a:solidFill>
            </a:rPr>
          </a:br>
          <a:br>
            <a:rPr lang="en-US" kern="200" spc="-10" baseline="0">
              <a:solidFill>
                <a:schemeClr val="bg1"/>
              </a:solidFill>
            </a:rPr>
          </a:br>
          <a:endParaRPr lang="en-US" kern="200" spc="-10" baseline="0">
            <a:solidFill>
              <a:schemeClr val="bg1"/>
            </a:solidFill>
          </a:endParaRPr>
        </a:p>
      </dgm:t>
      <dgm:extLst>
        <a:ext uri="{E40237B7-FDA0-4F09-8148-C483321AD2D9}">
          <dgm14:cNvPr xmlns:dgm14="http://schemas.microsoft.com/office/drawing/2010/diagram" id="0" name="" descr="Businessman"/>
        </a:ext>
      </dgm:extLst>
    </dgm:pt>
    <dgm:pt modelId="{5EC7E623-C3B4-42D5-8123-C2E9DBD3C94C}" type="sibTrans" cxnId="{5D02098C-2ECC-47C0-8660-70B6EFC53A9D}">
      <dgm:prSet/>
      <dgm:spPr/>
      <dgm:t>
        <a:bodyPr/>
        <a:lstStyle/>
        <a:p>
          <a:endParaRPr lang="en-US"/>
        </a:p>
      </dgm:t>
    </dgm:pt>
    <dgm:pt modelId="{B8645396-0E9C-461A-A4EE-C11738A34FC0}" type="parTrans" cxnId="{5D02098C-2ECC-47C0-8660-70B6EFC53A9D}">
      <dgm:prSet/>
      <dgm:spPr/>
      <dgm:t>
        <a:bodyPr/>
        <a:lstStyle/>
        <a:p>
          <a:endParaRPr lang="en-US"/>
        </a:p>
      </dgm:t>
    </dgm:pt>
    <dgm:pt modelId="{ED07D604-A1FA-45C2-83E8-46304F4E23CF}" type="pres">
      <dgm:prSet presAssocID="{A1CF204F-A4AE-4C27-A499-A84CC462CB14}" presName="Name0" presStyleCnt="0"/>
      <dgm:spPr/>
    </dgm:pt>
    <dgm:pt modelId="{60DFF8CA-6103-4981-914D-3C38802974B5}" type="pres">
      <dgm:prSet presAssocID="{A1CF204F-A4AE-4C27-A499-A84CC462CB14}" presName="rect1" presStyleLbl="node0" presStyleIdx="0" presStyleCnt="1" custScaleX="100000" custScaleY="3605" custLinFactNeighborY="7638"/>
      <dgm:spPr/>
    </dgm:pt>
    <dgm:pt modelId="{555CF3B6-8260-41B2-8A09-5EFEF9CB6167}" type="pres">
      <dgm:prSet presAssocID="{676DE0A4-046E-4C76-A131-D2C54B5B49EE}" presName="rect2" presStyleLbl="fgImgPlace1" presStyleIdx="0" presStyleCnt="1" custScaleX="100000" custScaleY="116652" custLinFactNeighborY="-59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</dgm:pt>
  </dgm:ptLst>
  <dgm:cxnLst>
    <dgm:cxn modelId="{21A10683-E761-4FAE-9F14-B0BA15AFAFCF}" type="presOf" srcId="{676DE0A4-046E-4C76-A131-D2C54B5B49EE}" destId="{60DFF8CA-6103-4981-914D-3C38802974B5}" srcOrd="0" destOrd="0" presId="NewsLayout3_4/15/2011 5:17:28 PM#4"/>
    <dgm:cxn modelId="{5D02098C-2ECC-47C0-8660-70B6EFC53A9D}" srcId="{A1CF204F-A4AE-4C27-A499-A84CC462CB14}" destId="{676DE0A4-046E-4C76-A131-D2C54B5B49EE}" srcOrd="0" destOrd="0" parTransId="{B8645396-0E9C-461A-A4EE-C11738A34FC0}" sibTransId="{5EC7E623-C3B4-42D5-8123-C2E9DBD3C94C}"/>
    <dgm:cxn modelId="{71EB2892-744E-4AA0-B28A-999AEF085FE0}" type="presOf" srcId="{A1CF204F-A4AE-4C27-A499-A84CC462CB14}" destId="{ED07D604-A1FA-45C2-83E8-46304F4E23CF}" srcOrd="0" destOrd="0" presId="NewsLayout3_4/15/2011 5:17:28 PM#4"/>
    <dgm:cxn modelId="{95CA3F72-5860-4C61-8DBC-D1AF1A69EFB2}" type="presParOf" srcId="{ED07D604-A1FA-45C2-83E8-46304F4E23CF}" destId="{60DFF8CA-6103-4981-914D-3C38802974B5}" srcOrd="0" destOrd="0" presId="NewsLayout3_4/15/2011 5:17:28 PM#4"/>
    <dgm:cxn modelId="{4280DE17-21E2-49BD-8EB8-1E3F39C5C24E}" type="presParOf" srcId="{ED07D604-A1FA-45C2-83E8-46304F4E23CF}" destId="{555CF3B6-8260-41B2-8A09-5EFEF9CB6167}" srcOrd="1" destOrd="0" presId="NewsLayout3_4/15/2011 5:17:28 PM#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DFF8CA-6103-4981-914D-3C38802974B5}">
      <dsp:nvSpPr>
        <dsp:cNvPr id="0" name=""/>
        <dsp:cNvSpPr/>
      </dsp:nvSpPr>
      <dsp:spPr>
        <a:xfrm>
          <a:off x="0" y="6953960"/>
          <a:ext cx="1234440" cy="45719"/>
        </a:xfrm>
        <a:prstGeom prst="rect">
          <a:avLst/>
        </a:prstGeom>
        <a:noFill/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200" spc="-20" baseline="0">
              <a:solidFill>
                <a:schemeClr val="bg1"/>
              </a:solidFill>
            </a:rPr>
            <a:t>Vårt mål är bl.a arbeta med utvecklingsbistånd.</a:t>
          </a:r>
          <a:br>
            <a:rPr lang="en-US" sz="900" kern="200" spc="-10" baseline="0">
              <a:solidFill>
                <a:schemeClr val="bg1"/>
              </a:solidFill>
            </a:rPr>
          </a:br>
          <a:br>
            <a:rPr lang="en-US" sz="900" kern="200" spc="-10" baseline="0">
              <a:solidFill>
                <a:schemeClr val="bg1"/>
              </a:solidFill>
            </a:rPr>
          </a:br>
          <a:endParaRPr lang="en-US" sz="900" kern="200" spc="-10" baseline="0">
            <a:solidFill>
              <a:schemeClr val="bg1"/>
            </a:solidFill>
          </a:endParaRPr>
        </a:p>
      </dsp:txBody>
      <dsp:txXfrm>
        <a:off x="0" y="6953960"/>
        <a:ext cx="1234440" cy="45719"/>
      </dsp:txXfrm>
    </dsp:sp>
    <dsp:sp modelId="{555CF3B6-8260-41B2-8A09-5EFEF9CB6167}">
      <dsp:nvSpPr>
        <dsp:cNvPr id="0" name=""/>
        <dsp:cNvSpPr/>
      </dsp:nvSpPr>
      <dsp:spPr>
        <a:xfrm>
          <a:off x="0" y="430742"/>
          <a:ext cx="1234440" cy="575999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NewsLayout3_4/15/2011 5:17:28 PM#4">
  <dgm:title val="Sidofält med bild"/>
  <dgm:desc val="Smal bild ovanför bildtext"/>
  <dgm:catLst>
    <dgm:cat type="list" pri="5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1936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8011"/>
      <dgm:constr type="w" for="ch" forName="rect1" refType="w"/>
      <dgm:constr type="h" for="ch" forName="rect1" refType="h" fact="0.1989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7744"/>
    </dgm:constrLst>
    <dgm:layoutNode name="rect1" styleLbl="node0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Varsågod! Här är årsredovisningen där du kan läsa om föreningens verksamhet och ekonomi</Abstract>
  <CompanyAddress>Skolspåret 43
42431 Angered</CompanyAddress>
  <CompanyPhone>www.folks.se</CompanyPhone>
  <CompanyFax>https://www.facebook.com/InternationellaFolkhogskolanIGoteborg/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FC40E8-594D-4A6F-9C82-4D61305937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F22AF-EDD9-4B9F-A370-6CAAA8A2A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Årsredovisning (röd och svart design)</Template>
  <TotalTime>0</TotalTime>
  <Pages>9</Pages>
  <Words>1470</Words>
  <Characters>7792</Characters>
  <Application>Microsoft Office Word</Application>
  <DocSecurity>0</DocSecurity>
  <Lines>64</Lines>
  <Paragraphs>18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Inbjudan till årsmöte 2019</vt:lpstr>
      <vt:lpstr/>
    </vt:vector>
  </TitlesOfParts>
  <Company>Internationella Folkhögskolan</Company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Årsmöte 2019</dc:title>
  <dc:subject/>
  <dc:creator>Martin Gustavsson (GT)</dc:creator>
  <cp:keywords/>
  <dc:description/>
  <cp:lastModifiedBy>Martin Gustavsson</cp:lastModifiedBy>
  <cp:revision>2</cp:revision>
  <cp:lastPrinted>2018-11-04T14:58:00Z</cp:lastPrinted>
  <dcterms:created xsi:type="dcterms:W3CDTF">2019-07-03T10:31:00Z</dcterms:created>
  <dcterms:modified xsi:type="dcterms:W3CDTF">2019-07-03T10:31:00Z</dcterms:modified>
  <cp:contentStatus>info@folks.se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