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F3660" w14:textId="77777777" w:rsidR="00861C6E" w:rsidRDefault="00861C6E" w:rsidP="00861C6E">
      <w:pPr>
        <w:pStyle w:val="Underrubrik"/>
        <w:ind w:left="0" w:right="720"/>
        <w:rPr>
          <w:noProof/>
          <w:sz w:val="40"/>
          <w:szCs w:val="40"/>
        </w:rPr>
      </w:pPr>
      <w:bookmarkStart w:id="0" w:name="_Toc447983885"/>
      <w:r w:rsidRPr="00673202">
        <w:rPr>
          <w:noProof/>
        </w:rPr>
        <w:drawing>
          <wp:anchor distT="0" distB="0" distL="114300" distR="114300" simplePos="0" relativeHeight="251656192" behindDoc="0" locked="0" layoutInCell="1" allowOverlap="1" wp14:anchorId="000BC350" wp14:editId="5E50794D">
            <wp:simplePos x="0" y="0"/>
            <wp:positionH relativeFrom="column">
              <wp:posOffset>-1302911</wp:posOffset>
            </wp:positionH>
            <wp:positionV relativeFrom="paragraph">
              <wp:posOffset>3591</wp:posOffset>
            </wp:positionV>
            <wp:extent cx="3305175" cy="1866900"/>
            <wp:effectExtent l="0" t="0" r="9525" b="0"/>
            <wp:wrapSquare wrapText="bothSides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F5EA14" w14:textId="77777777" w:rsidR="00861C6E" w:rsidRDefault="00861C6E" w:rsidP="00861C6E">
      <w:pPr>
        <w:pStyle w:val="Underrubrik"/>
        <w:ind w:left="0" w:right="720"/>
        <w:rPr>
          <w:noProof/>
          <w:sz w:val="40"/>
          <w:szCs w:val="40"/>
        </w:rPr>
      </w:pPr>
    </w:p>
    <w:p w14:paraId="4521B5A4" w14:textId="77777777" w:rsidR="00861C6E" w:rsidRDefault="00861C6E" w:rsidP="00861C6E">
      <w:pPr>
        <w:pStyle w:val="Underrubrik"/>
        <w:ind w:left="0" w:right="720"/>
        <w:rPr>
          <w:noProof/>
          <w:sz w:val="40"/>
          <w:szCs w:val="40"/>
        </w:rPr>
      </w:pPr>
    </w:p>
    <w:p w14:paraId="39422D25" w14:textId="77777777" w:rsidR="00861C6E" w:rsidRDefault="00861C6E" w:rsidP="00861C6E">
      <w:pPr>
        <w:pStyle w:val="Underrubrik"/>
        <w:ind w:left="0" w:right="720"/>
        <w:rPr>
          <w:noProof/>
          <w:sz w:val="40"/>
          <w:szCs w:val="40"/>
        </w:rPr>
      </w:pPr>
    </w:p>
    <w:p w14:paraId="3ACAB2BE" w14:textId="77777777" w:rsidR="00861C6E" w:rsidRDefault="00861C6E" w:rsidP="00861C6E">
      <w:pPr>
        <w:pStyle w:val="Underrubrik"/>
        <w:ind w:left="0" w:right="720"/>
        <w:rPr>
          <w:noProof/>
          <w:sz w:val="40"/>
          <w:szCs w:val="40"/>
        </w:rPr>
      </w:pPr>
    </w:p>
    <w:p w14:paraId="0D37F5BF" w14:textId="77777777" w:rsidR="00861C6E" w:rsidRPr="0056590A" w:rsidRDefault="00861C6E" w:rsidP="00861C6E">
      <w:pPr>
        <w:pStyle w:val="Underrubrik"/>
        <w:ind w:left="-2041" w:right="720"/>
        <w:rPr>
          <w:sz w:val="40"/>
          <w:szCs w:val="40"/>
        </w:rPr>
      </w:pPr>
      <w:r w:rsidRPr="0056590A">
        <w:rPr>
          <w:noProof/>
          <w:sz w:val="40"/>
          <w:szCs w:val="40"/>
        </w:rPr>
        <w:t>Föreningen internationella folkhögskolan</w:t>
      </w:r>
      <w:r w:rsidRPr="0056590A">
        <w:rPr>
          <w:sz w:val="40"/>
          <w:szCs w:val="40"/>
        </w:rPr>
        <w:t xml:space="preserve"> </w:t>
      </w:r>
    </w:p>
    <w:p w14:paraId="3FD84561" w14:textId="7F87DB37" w:rsidR="00BB7DB9" w:rsidRDefault="005E0318" w:rsidP="002C7E01">
      <w:pPr>
        <w:pStyle w:val="Sammanfattning"/>
        <w:spacing w:after="600"/>
        <w:ind w:left="-2041"/>
        <w:rPr>
          <w:noProof/>
          <w:sz w:val="48"/>
          <w:szCs w:val="48"/>
        </w:rPr>
      </w:pPr>
      <w:sdt>
        <w:sdtPr>
          <w:rPr>
            <w:noProof/>
            <w:sz w:val="48"/>
            <w:szCs w:val="48"/>
          </w:rPr>
          <w:alias w:val="Citat eller sammanfattning"/>
          <w:tag w:val="Citat eller sammanfattning"/>
          <w:id w:val="-247963122"/>
          <w:dataBinding w:prefixMappings="xmlns:ns0='http://schemas.microsoft.com/office/2006/coverPageProps'" w:xpath="/ns0:CoverPageProperties[1]/ns0:Abstract[1]" w:storeItemID="{55AF091B-3C7A-41E3-B477-F2FDAA23CFDA}"/>
          <w:text/>
        </w:sdtPr>
        <w:sdtEndPr/>
        <w:sdtContent>
          <w:r w:rsidR="00861C6E" w:rsidRPr="00861C6E">
            <w:rPr>
              <w:noProof/>
              <w:sz w:val="48"/>
              <w:szCs w:val="48"/>
            </w:rPr>
            <w:t>Varsågod! Här är redovisningen där du kan läsa om föreningens verksamhet och ekonomi</w:t>
          </w:r>
        </w:sdtContent>
      </w:sdt>
      <w:r w:rsidR="00861C6E" w:rsidRPr="00861C6E">
        <w:rPr>
          <w:noProof/>
          <w:sz w:val="48"/>
          <w:szCs w:val="48"/>
        </w:rPr>
        <w:t xml:space="preserve"> för 20</w:t>
      </w:r>
      <w:r w:rsidR="006D7DEB">
        <w:rPr>
          <w:noProof/>
          <w:sz w:val="48"/>
          <w:szCs w:val="48"/>
        </w:rPr>
        <w:t>22</w:t>
      </w:r>
      <w:r w:rsidR="00861C6E" w:rsidRPr="00861C6E">
        <w:rPr>
          <w:noProof/>
          <w:sz w:val="48"/>
          <w:szCs w:val="48"/>
        </w:rPr>
        <w:t>.</w:t>
      </w:r>
    </w:p>
    <w:p w14:paraId="1E2E2BF0" w14:textId="03341F80" w:rsidR="006D2E8F" w:rsidRPr="002C7E01" w:rsidRDefault="0029503C" w:rsidP="00A17D1F">
      <w:pPr>
        <w:pStyle w:val="Sammanfattning"/>
        <w:spacing w:after="600"/>
        <w:ind w:left="-2041"/>
        <w:rPr>
          <w:noProof/>
          <w:sz w:val="48"/>
          <w:szCs w:val="48"/>
        </w:rPr>
      </w:pPr>
      <w:r>
        <w:rPr>
          <w:noProof/>
          <w:sz w:val="48"/>
          <w:szCs w:val="48"/>
        </w:rPr>
        <w:t>FIF:s</w:t>
      </w:r>
      <w:r w:rsidR="002C7E01">
        <w:rPr>
          <w:noProof/>
          <w:sz w:val="48"/>
          <w:szCs w:val="48"/>
        </w:rPr>
        <w:t xml:space="preserve"> årsmöte</w:t>
      </w:r>
      <w:r>
        <w:rPr>
          <w:noProof/>
          <w:sz w:val="48"/>
          <w:szCs w:val="48"/>
        </w:rPr>
        <w:t xml:space="preserve"> går av stapeln söndag </w:t>
      </w:r>
      <w:r w:rsidR="00A17D1F">
        <w:rPr>
          <w:noProof/>
          <w:sz w:val="48"/>
          <w:szCs w:val="48"/>
        </w:rPr>
        <w:t>23</w:t>
      </w:r>
      <w:r>
        <w:rPr>
          <w:noProof/>
          <w:sz w:val="48"/>
          <w:szCs w:val="48"/>
        </w:rPr>
        <w:t xml:space="preserve"> april 2023</w:t>
      </w:r>
      <w:r w:rsidR="006D2E8F">
        <w:rPr>
          <w:noProof/>
          <w:sz w:val="48"/>
          <w:szCs w:val="48"/>
        </w:rPr>
        <w:t xml:space="preserve"> </w:t>
      </w:r>
      <w:r w:rsidR="00A17D1F">
        <w:rPr>
          <w:noProof/>
          <w:sz w:val="48"/>
          <w:szCs w:val="48"/>
        </w:rPr>
        <w:t>kl 14</w:t>
      </w:r>
      <w:r>
        <w:rPr>
          <w:noProof/>
          <w:sz w:val="48"/>
          <w:szCs w:val="48"/>
        </w:rPr>
        <w:t xml:space="preserve">:00 </w:t>
      </w:r>
      <w:r w:rsidR="006D2E8F">
        <w:rPr>
          <w:noProof/>
          <w:sz w:val="48"/>
          <w:szCs w:val="48"/>
        </w:rPr>
        <w:t xml:space="preserve">på </w:t>
      </w:r>
      <w:r w:rsidR="00A17D1F">
        <w:rPr>
          <w:noProof/>
          <w:sz w:val="48"/>
          <w:szCs w:val="48"/>
        </w:rPr>
        <w:t>Mötesplatsen, Södra Hamngatan 1B i Göteborg</w:t>
      </w:r>
      <w:r w:rsidR="002C7E01">
        <w:rPr>
          <w:noProof/>
          <w:sz w:val="48"/>
          <w:szCs w:val="48"/>
        </w:rPr>
        <w:t>.</w:t>
      </w:r>
      <w:r w:rsidR="00A17D1F">
        <w:rPr>
          <w:noProof/>
          <w:sz w:val="48"/>
          <w:szCs w:val="48"/>
        </w:rPr>
        <w:t xml:space="preserve"> </w:t>
      </w:r>
      <w:r w:rsidR="006D2E8F">
        <w:rPr>
          <w:noProof/>
          <w:sz w:val="48"/>
          <w:szCs w:val="48"/>
        </w:rPr>
        <w:t xml:space="preserve"> </w:t>
      </w:r>
    </w:p>
    <w:p w14:paraId="59BC7F14" w14:textId="787C411D" w:rsidR="006D7DEB" w:rsidRDefault="0029503C" w:rsidP="00BB7DB9">
      <w:pPr>
        <w:rPr>
          <w:b/>
          <w:noProof/>
          <w:sz w:val="28"/>
          <w:szCs w:val="28"/>
        </w:rPr>
      </w:pPr>
      <w:r w:rsidRPr="0029503C">
        <w:rPr>
          <w:i/>
          <w:iCs/>
          <w:noProof/>
          <w:color w:val="EF4623" w:themeColor="accent1"/>
          <w:kern w:val="20"/>
          <w:sz w:val="48"/>
          <w:szCs w:val="48"/>
        </w:rPr>
        <w:t>VÄLKOMMEN</w:t>
      </w:r>
      <w:r>
        <w:rPr>
          <w:i/>
          <w:iCs/>
          <w:noProof/>
          <w:color w:val="EF4623" w:themeColor="accent1"/>
          <w:kern w:val="20"/>
          <w:sz w:val="48"/>
          <w:szCs w:val="48"/>
        </w:rPr>
        <w:t>!</w:t>
      </w:r>
    </w:p>
    <w:p w14:paraId="520A5FF0" w14:textId="431B0D97" w:rsidR="00BB7DB9" w:rsidRPr="00C5074E" w:rsidRDefault="00BB7DB9" w:rsidP="00BB7DB9">
      <w:pPr>
        <w:rPr>
          <w:b/>
          <w:noProof/>
          <w:sz w:val="28"/>
          <w:szCs w:val="28"/>
        </w:rPr>
      </w:pPr>
      <w:r w:rsidRPr="00C5074E">
        <w:rPr>
          <w:b/>
          <w:noProof/>
          <w:sz w:val="28"/>
          <w:szCs w:val="28"/>
        </w:rPr>
        <w:lastRenderedPageBreak/>
        <w:t>Förslag till dagordning:</w:t>
      </w:r>
    </w:p>
    <w:p w14:paraId="730F499C" w14:textId="77777777" w:rsidR="00BB7DB9" w:rsidRPr="00921441" w:rsidRDefault="00BB7DB9" w:rsidP="00BB7DB9">
      <w:pPr>
        <w:pStyle w:val="Liststycke"/>
        <w:numPr>
          <w:ilvl w:val="0"/>
          <w:numId w:val="6"/>
        </w:numPr>
        <w:rPr>
          <w:noProof/>
        </w:rPr>
      </w:pPr>
      <w:r w:rsidRPr="00921441">
        <w:rPr>
          <w:noProof/>
        </w:rPr>
        <w:t>Årsmötet öppnas / Fastställande av röstlängd</w:t>
      </w:r>
    </w:p>
    <w:p w14:paraId="2C87D431" w14:textId="79FC5DB2" w:rsidR="00BB7DB9" w:rsidRPr="00921441" w:rsidRDefault="00711E5A" w:rsidP="00BB7DB9">
      <w:pPr>
        <w:pStyle w:val="Liststycke"/>
        <w:numPr>
          <w:ilvl w:val="0"/>
          <w:numId w:val="6"/>
        </w:numPr>
        <w:rPr>
          <w:noProof/>
        </w:rPr>
      </w:pPr>
      <w:r>
        <w:rPr>
          <w:noProof/>
        </w:rPr>
        <w:t>Fastställande</w:t>
      </w:r>
      <w:r w:rsidR="00BB7DB9" w:rsidRPr="00921441">
        <w:rPr>
          <w:noProof/>
        </w:rPr>
        <w:t xml:space="preserve"> av dagordning</w:t>
      </w:r>
    </w:p>
    <w:p w14:paraId="71E432A4" w14:textId="77777777" w:rsidR="00BB7DB9" w:rsidRPr="00921441" w:rsidRDefault="00BB7DB9" w:rsidP="00BB7DB9">
      <w:pPr>
        <w:pStyle w:val="Liststycke"/>
        <w:numPr>
          <w:ilvl w:val="0"/>
          <w:numId w:val="6"/>
        </w:numPr>
        <w:rPr>
          <w:noProof/>
        </w:rPr>
      </w:pPr>
      <w:r w:rsidRPr="00921441">
        <w:rPr>
          <w:noProof/>
        </w:rPr>
        <w:t>Val av:</w:t>
      </w:r>
    </w:p>
    <w:p w14:paraId="5A77AB6C" w14:textId="77777777" w:rsidR="00BB7DB9" w:rsidRPr="00921441" w:rsidRDefault="00BB7DB9" w:rsidP="00BB7DB9">
      <w:pPr>
        <w:pStyle w:val="Liststycke"/>
        <w:rPr>
          <w:noProof/>
        </w:rPr>
      </w:pPr>
      <w:r w:rsidRPr="00921441">
        <w:rPr>
          <w:noProof/>
        </w:rPr>
        <w:t>a, mötesordförande</w:t>
      </w:r>
    </w:p>
    <w:p w14:paraId="3BF8332A" w14:textId="77777777" w:rsidR="00BB7DB9" w:rsidRPr="00921441" w:rsidRDefault="00BB7DB9" w:rsidP="00BB7DB9">
      <w:pPr>
        <w:pStyle w:val="Liststycke"/>
        <w:rPr>
          <w:noProof/>
        </w:rPr>
      </w:pPr>
      <w:r w:rsidRPr="00921441">
        <w:rPr>
          <w:noProof/>
        </w:rPr>
        <w:t>b, protokollförare</w:t>
      </w:r>
    </w:p>
    <w:p w14:paraId="3BCF9F6F" w14:textId="58124A58" w:rsidR="00BB7DB9" w:rsidRPr="00921441" w:rsidRDefault="00BB7DB9" w:rsidP="00BB7DB9">
      <w:pPr>
        <w:pStyle w:val="Liststycke"/>
        <w:rPr>
          <w:noProof/>
        </w:rPr>
      </w:pPr>
      <w:r w:rsidRPr="00921441">
        <w:rPr>
          <w:noProof/>
        </w:rPr>
        <w:t xml:space="preserve">c, </w:t>
      </w:r>
      <w:r w:rsidR="0005238C">
        <w:rPr>
          <w:noProof/>
        </w:rPr>
        <w:t>protokolls</w:t>
      </w:r>
      <w:r w:rsidRPr="00921441">
        <w:rPr>
          <w:noProof/>
        </w:rPr>
        <w:t>justerare</w:t>
      </w:r>
    </w:p>
    <w:p w14:paraId="2724429D" w14:textId="77777777" w:rsidR="00BB7DB9" w:rsidRPr="00921441" w:rsidRDefault="00BB7DB9" w:rsidP="00BB7DB9">
      <w:pPr>
        <w:pStyle w:val="Liststycke"/>
        <w:rPr>
          <w:noProof/>
        </w:rPr>
      </w:pPr>
      <w:r w:rsidRPr="00921441">
        <w:rPr>
          <w:noProof/>
        </w:rPr>
        <w:t>d, rösträknare</w:t>
      </w:r>
    </w:p>
    <w:p w14:paraId="351C39FB" w14:textId="77777777" w:rsidR="00BB7DB9" w:rsidRPr="00921441" w:rsidRDefault="00BB7DB9" w:rsidP="00BB7DB9">
      <w:pPr>
        <w:pStyle w:val="Liststycke"/>
        <w:numPr>
          <w:ilvl w:val="0"/>
          <w:numId w:val="6"/>
        </w:numPr>
        <w:rPr>
          <w:noProof/>
        </w:rPr>
      </w:pPr>
      <w:r w:rsidRPr="00921441">
        <w:rPr>
          <w:noProof/>
        </w:rPr>
        <w:t>Fråga om årsmötets behörighet</w:t>
      </w:r>
    </w:p>
    <w:p w14:paraId="16E92DD3" w14:textId="1BE36B10" w:rsidR="00BB7DB9" w:rsidRPr="00921441" w:rsidRDefault="00BB7DB9" w:rsidP="00BB7DB9">
      <w:pPr>
        <w:pStyle w:val="Liststycke"/>
        <w:numPr>
          <w:ilvl w:val="0"/>
          <w:numId w:val="6"/>
        </w:numPr>
        <w:rPr>
          <w:noProof/>
        </w:rPr>
      </w:pPr>
      <w:r w:rsidRPr="00921441">
        <w:rPr>
          <w:noProof/>
        </w:rPr>
        <w:t>Styrelsens årsberättelse</w:t>
      </w:r>
      <w:r>
        <w:rPr>
          <w:noProof/>
        </w:rPr>
        <w:t xml:space="preserve"> 20</w:t>
      </w:r>
      <w:r w:rsidR="006D7DEB">
        <w:rPr>
          <w:noProof/>
        </w:rPr>
        <w:t>22</w:t>
      </w:r>
    </w:p>
    <w:p w14:paraId="0A8FB0C0" w14:textId="77777777" w:rsidR="00BB7DB9" w:rsidRPr="00921441" w:rsidRDefault="00BB7DB9" w:rsidP="00BB7DB9">
      <w:pPr>
        <w:pStyle w:val="Liststycke"/>
        <w:rPr>
          <w:noProof/>
        </w:rPr>
      </w:pPr>
      <w:r w:rsidRPr="00921441">
        <w:rPr>
          <w:noProof/>
        </w:rPr>
        <w:t>a, verksamhet</w:t>
      </w:r>
    </w:p>
    <w:p w14:paraId="457C78F6" w14:textId="77777777" w:rsidR="00BB7DB9" w:rsidRPr="00921441" w:rsidRDefault="00BB7DB9" w:rsidP="00BB7DB9">
      <w:pPr>
        <w:pStyle w:val="Liststycke"/>
        <w:rPr>
          <w:noProof/>
        </w:rPr>
      </w:pPr>
      <w:r w:rsidRPr="00921441">
        <w:rPr>
          <w:noProof/>
        </w:rPr>
        <w:t>b, ekonomi</w:t>
      </w:r>
    </w:p>
    <w:p w14:paraId="53394C95" w14:textId="746B9B87" w:rsidR="00BB7DB9" w:rsidRPr="00921441" w:rsidRDefault="00A17D1F" w:rsidP="00BB7DB9">
      <w:pPr>
        <w:pStyle w:val="Liststycke"/>
        <w:numPr>
          <w:ilvl w:val="0"/>
          <w:numId w:val="6"/>
        </w:numPr>
        <w:rPr>
          <w:noProof/>
        </w:rPr>
      </w:pPr>
      <w:r>
        <w:rPr>
          <w:noProof/>
        </w:rPr>
        <w:t>Revisionsberättelse 2022</w:t>
      </w:r>
    </w:p>
    <w:p w14:paraId="583BDA73" w14:textId="77777777" w:rsidR="00BB7DB9" w:rsidRPr="00921441" w:rsidRDefault="00BB7DB9" w:rsidP="00BB7DB9">
      <w:pPr>
        <w:pStyle w:val="Liststycke"/>
        <w:numPr>
          <w:ilvl w:val="0"/>
          <w:numId w:val="6"/>
        </w:numPr>
        <w:rPr>
          <w:noProof/>
        </w:rPr>
      </w:pPr>
      <w:r w:rsidRPr="00921441">
        <w:rPr>
          <w:noProof/>
        </w:rPr>
        <w:t>Fråga om ansvarsfrihet för styrelsen</w:t>
      </w:r>
    </w:p>
    <w:p w14:paraId="0B386451" w14:textId="77777777" w:rsidR="00BB7DB9" w:rsidRPr="00921441" w:rsidRDefault="00BB7DB9" w:rsidP="00BB7DB9">
      <w:pPr>
        <w:pStyle w:val="Liststycke"/>
        <w:numPr>
          <w:ilvl w:val="0"/>
          <w:numId w:val="6"/>
        </w:numPr>
        <w:rPr>
          <w:noProof/>
        </w:rPr>
      </w:pPr>
      <w:r w:rsidRPr="00921441">
        <w:rPr>
          <w:noProof/>
        </w:rPr>
        <w:t>Fastställande av resultat- och balansräkning</w:t>
      </w:r>
    </w:p>
    <w:p w14:paraId="0D6D388B" w14:textId="77777777" w:rsidR="00BB7DB9" w:rsidRPr="00921441" w:rsidRDefault="00BB7DB9" w:rsidP="00BB7DB9">
      <w:pPr>
        <w:pStyle w:val="Liststycke"/>
        <w:numPr>
          <w:ilvl w:val="0"/>
          <w:numId w:val="6"/>
        </w:numPr>
        <w:rPr>
          <w:noProof/>
        </w:rPr>
      </w:pPr>
      <w:r w:rsidRPr="00921441">
        <w:rPr>
          <w:noProof/>
        </w:rPr>
        <w:t>Beslut i anledning av överskott eller underskott i den fastställda resultat- och balansräkningen.</w:t>
      </w:r>
    </w:p>
    <w:p w14:paraId="321EDA0E" w14:textId="4D6DA557" w:rsidR="00BB7DB9" w:rsidRPr="00921441" w:rsidRDefault="00BB7DB9" w:rsidP="00BB7DB9">
      <w:pPr>
        <w:pStyle w:val="Liststycke"/>
        <w:numPr>
          <w:ilvl w:val="0"/>
          <w:numId w:val="6"/>
        </w:numPr>
        <w:rPr>
          <w:noProof/>
        </w:rPr>
      </w:pPr>
      <w:r w:rsidRPr="00921441">
        <w:rPr>
          <w:noProof/>
        </w:rPr>
        <w:t xml:space="preserve">Fastställande av verksamhetsplan </w:t>
      </w:r>
      <w:r>
        <w:rPr>
          <w:noProof/>
        </w:rPr>
        <w:t>och budget för 20</w:t>
      </w:r>
      <w:r w:rsidR="00244708">
        <w:rPr>
          <w:noProof/>
        </w:rPr>
        <w:t>2</w:t>
      </w:r>
      <w:r w:rsidR="006D7DEB">
        <w:rPr>
          <w:noProof/>
        </w:rPr>
        <w:t>3</w:t>
      </w:r>
    </w:p>
    <w:p w14:paraId="64A00F58" w14:textId="77777777" w:rsidR="00BB7DB9" w:rsidRPr="00921441" w:rsidRDefault="00BB7DB9" w:rsidP="00BB7DB9">
      <w:pPr>
        <w:pStyle w:val="Liststycke"/>
        <w:numPr>
          <w:ilvl w:val="0"/>
          <w:numId w:val="6"/>
        </w:numPr>
        <w:rPr>
          <w:noProof/>
        </w:rPr>
      </w:pPr>
      <w:r w:rsidRPr="00921441">
        <w:rPr>
          <w:noProof/>
        </w:rPr>
        <w:t>Beslut om arvoden</w:t>
      </w:r>
    </w:p>
    <w:p w14:paraId="6B798F03" w14:textId="77777777" w:rsidR="00BB7DB9" w:rsidRPr="00921441" w:rsidRDefault="00BB7DB9" w:rsidP="00BB7DB9">
      <w:pPr>
        <w:pStyle w:val="Liststycke"/>
        <w:numPr>
          <w:ilvl w:val="0"/>
          <w:numId w:val="6"/>
        </w:numPr>
        <w:rPr>
          <w:noProof/>
        </w:rPr>
      </w:pPr>
      <w:r w:rsidRPr="00921441">
        <w:rPr>
          <w:noProof/>
        </w:rPr>
        <w:t>Fastställande av medlemsavgift</w:t>
      </w:r>
    </w:p>
    <w:p w14:paraId="31706372" w14:textId="095D4348" w:rsidR="00BB7DB9" w:rsidRPr="00921441" w:rsidRDefault="00BB7DB9" w:rsidP="00BB7DB9">
      <w:pPr>
        <w:pStyle w:val="Liststycke"/>
        <w:numPr>
          <w:ilvl w:val="0"/>
          <w:numId w:val="6"/>
        </w:numPr>
        <w:rPr>
          <w:noProof/>
        </w:rPr>
      </w:pPr>
      <w:r w:rsidRPr="00921441">
        <w:rPr>
          <w:noProof/>
        </w:rPr>
        <w:t>Val av styrelse</w:t>
      </w:r>
      <w:r w:rsidRPr="00921441">
        <w:rPr>
          <w:b/>
          <w:noProof/>
        </w:rPr>
        <w:t>:</w:t>
      </w:r>
      <w:r w:rsidRPr="00921441">
        <w:rPr>
          <w:noProof/>
        </w:rPr>
        <w:br/>
        <w:t xml:space="preserve">a, </w:t>
      </w:r>
      <w:r w:rsidR="00DA7C4E">
        <w:rPr>
          <w:noProof/>
        </w:rPr>
        <w:t>kassör</w:t>
      </w:r>
      <w:r w:rsidRPr="00921441">
        <w:rPr>
          <w:noProof/>
        </w:rPr>
        <w:t xml:space="preserve"> (2 år)</w:t>
      </w:r>
      <w:r w:rsidRPr="00921441">
        <w:rPr>
          <w:noProof/>
        </w:rPr>
        <w:br/>
        <w:t>b, ledamöter</w:t>
      </w:r>
      <w:r>
        <w:rPr>
          <w:noProof/>
        </w:rPr>
        <w:t xml:space="preserve"> (</w:t>
      </w:r>
      <w:r w:rsidR="00EE5734">
        <w:rPr>
          <w:noProof/>
        </w:rPr>
        <w:t>3</w:t>
      </w:r>
      <w:r>
        <w:rPr>
          <w:noProof/>
        </w:rPr>
        <w:t xml:space="preserve"> st à 2 år</w:t>
      </w:r>
      <w:r w:rsidRPr="00921441">
        <w:rPr>
          <w:noProof/>
        </w:rPr>
        <w:t>)</w:t>
      </w:r>
      <w:r w:rsidRPr="00921441">
        <w:rPr>
          <w:noProof/>
        </w:rPr>
        <w:br/>
        <w:t>c, suppleanter (3 st</w:t>
      </w:r>
      <w:r>
        <w:rPr>
          <w:noProof/>
        </w:rPr>
        <w:t xml:space="preserve"> à 1 år</w:t>
      </w:r>
      <w:r w:rsidRPr="00921441">
        <w:rPr>
          <w:noProof/>
        </w:rPr>
        <w:t>)</w:t>
      </w:r>
    </w:p>
    <w:p w14:paraId="3FA3E1E8" w14:textId="77777777" w:rsidR="00BB7DB9" w:rsidRPr="00921441" w:rsidRDefault="00BB7DB9" w:rsidP="00BB7DB9">
      <w:pPr>
        <w:pStyle w:val="Liststycke"/>
        <w:numPr>
          <w:ilvl w:val="0"/>
          <w:numId w:val="6"/>
        </w:numPr>
        <w:rPr>
          <w:noProof/>
          <w:lang w:val="en-US"/>
        </w:rPr>
      </w:pPr>
      <w:r>
        <w:rPr>
          <w:noProof/>
          <w:lang w:val="en-US"/>
        </w:rPr>
        <w:t>a, ordinarie revisor (1 st à 2 år</w:t>
      </w:r>
      <w:r w:rsidRPr="00921441">
        <w:rPr>
          <w:noProof/>
          <w:lang w:val="en-US"/>
        </w:rPr>
        <w:t>)</w:t>
      </w:r>
      <w:r w:rsidRPr="00921441">
        <w:rPr>
          <w:noProof/>
          <w:lang w:val="en-US"/>
        </w:rPr>
        <w:br/>
        <w:t>b, revisorsuppleant (</w:t>
      </w:r>
      <w:r>
        <w:rPr>
          <w:noProof/>
          <w:lang w:val="en-US"/>
        </w:rPr>
        <w:t xml:space="preserve">1 st à </w:t>
      </w:r>
      <w:r w:rsidRPr="00921441">
        <w:rPr>
          <w:noProof/>
          <w:lang w:val="en-US"/>
        </w:rPr>
        <w:t>2 år)</w:t>
      </w:r>
    </w:p>
    <w:p w14:paraId="0D1E64CA" w14:textId="77777777" w:rsidR="00BB7DB9" w:rsidRPr="00921441" w:rsidRDefault="00BB7DB9" w:rsidP="00BB7DB9">
      <w:pPr>
        <w:pStyle w:val="Liststycke"/>
        <w:numPr>
          <w:ilvl w:val="0"/>
          <w:numId w:val="6"/>
        </w:numPr>
        <w:rPr>
          <w:noProof/>
          <w:lang w:val="en-US"/>
        </w:rPr>
      </w:pPr>
      <w:r w:rsidRPr="00921441">
        <w:rPr>
          <w:noProof/>
          <w:lang w:val="en-US"/>
        </w:rPr>
        <w:t>Val till Gunnar Fagrells minnesfond</w:t>
      </w:r>
    </w:p>
    <w:p w14:paraId="620D5540" w14:textId="77777777" w:rsidR="00BB7DB9" w:rsidRPr="003A46B5" w:rsidRDefault="00BB7DB9" w:rsidP="00BB7DB9">
      <w:pPr>
        <w:pStyle w:val="Liststycke"/>
        <w:rPr>
          <w:noProof/>
        </w:rPr>
      </w:pPr>
      <w:r w:rsidRPr="003A46B5">
        <w:rPr>
          <w:noProof/>
        </w:rPr>
        <w:t>a, styrelseledamöter (3 st à 1 år)</w:t>
      </w:r>
    </w:p>
    <w:p w14:paraId="348C571C" w14:textId="77777777" w:rsidR="00BB7DB9" w:rsidRPr="00921441" w:rsidRDefault="00BB7DB9" w:rsidP="00BB7DB9">
      <w:pPr>
        <w:pStyle w:val="Liststycke"/>
        <w:rPr>
          <w:noProof/>
          <w:lang w:val="en-US"/>
        </w:rPr>
      </w:pPr>
      <w:r w:rsidRPr="00921441">
        <w:rPr>
          <w:noProof/>
          <w:lang w:val="en-US"/>
        </w:rPr>
        <w:t>b, revisorer (2 st</w:t>
      </w:r>
      <w:r>
        <w:rPr>
          <w:noProof/>
          <w:lang w:val="en-US"/>
        </w:rPr>
        <w:t xml:space="preserve"> à 1 år</w:t>
      </w:r>
      <w:r w:rsidRPr="00921441">
        <w:rPr>
          <w:noProof/>
          <w:lang w:val="en-US"/>
        </w:rPr>
        <w:t>)</w:t>
      </w:r>
    </w:p>
    <w:p w14:paraId="06F6A55E" w14:textId="63FBC2E0" w:rsidR="00BB7DB9" w:rsidRPr="00921441" w:rsidRDefault="00BB7DB9" w:rsidP="00BB7DB9">
      <w:pPr>
        <w:pStyle w:val="Liststycke"/>
        <w:numPr>
          <w:ilvl w:val="0"/>
          <w:numId w:val="6"/>
        </w:numPr>
        <w:rPr>
          <w:noProof/>
        </w:rPr>
      </w:pPr>
      <w:r w:rsidRPr="00921441">
        <w:rPr>
          <w:noProof/>
        </w:rPr>
        <w:t>Val av valberedning</w:t>
      </w:r>
    </w:p>
    <w:p w14:paraId="62A710A7" w14:textId="6BCC5FDC" w:rsidR="00861C6E" w:rsidRDefault="00BB7DB9" w:rsidP="00BB7DB9">
      <w:pPr>
        <w:pStyle w:val="Liststycke"/>
        <w:numPr>
          <w:ilvl w:val="0"/>
          <w:numId w:val="6"/>
        </w:numPr>
        <w:rPr>
          <w:noProof/>
        </w:rPr>
      </w:pPr>
      <w:r w:rsidRPr="00921441">
        <w:rPr>
          <w:noProof/>
        </w:rPr>
        <w:t>Årsmötet avslutas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921441">
        <w:rPr>
          <w:noProof/>
        </w:rPr>
        <w:t>/Styrelsen</w:t>
      </w:r>
      <w:r w:rsidR="00861C6E" w:rsidRPr="0067320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 wp14:anchorId="504A6361" wp14:editId="50D350A3">
                <wp:simplePos x="0" y="0"/>
                <wp:positionH relativeFrom="page">
                  <wp:posOffset>594360</wp:posOffset>
                </wp:positionH>
                <wp:positionV relativeFrom="margin">
                  <wp:posOffset>7266174</wp:posOffset>
                </wp:positionV>
                <wp:extent cx="6858000" cy="1775460"/>
                <wp:effectExtent l="0" t="0" r="0" b="7620"/>
                <wp:wrapSquare wrapText="bothSides"/>
                <wp:docPr id="15" name="Textruta 15" descr="contact inf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775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4337FD" w14:textId="77777777" w:rsidR="005026E0" w:rsidRDefault="005E0318" w:rsidP="00861C6E">
                            <w:pPr>
                              <w:pStyle w:val="Organisation"/>
                              <w:rPr>
                                <w:noProof/>
                              </w:rPr>
                            </w:pPr>
                            <w:sdt>
                              <w:sdtPr>
                                <w:rPr>
                                  <w:noProof/>
                                </w:rPr>
                                <w:alias w:val="Företag"/>
                                <w:tag w:val=""/>
                                <w:id w:val="1735350181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5026E0">
                                  <w:rPr>
                                    <w:noProof/>
                                  </w:rPr>
                                  <w:t>Internationella Folkhögskolan</w:t>
                                </w:r>
                              </w:sdtContent>
                            </w:sdt>
                          </w:p>
                          <w:tbl>
                            <w:tblPr>
                              <w:tblW w:w="5000" w:type="pct"/>
                              <w:jc w:val="right"/>
                              <w:tblBorders>
                                <w:top w:val="single" w:sz="8" w:space="0" w:color="000000" w:themeColor="text1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878"/>
                              <w:gridCol w:w="2963"/>
                              <w:gridCol w:w="2964"/>
                            </w:tblGrid>
                            <w:tr w:rsidR="005026E0" w14:paraId="60D6C15E" w14:textId="77777777">
                              <w:trPr>
                                <w:trHeight w:hRule="exact" w:val="144"/>
                                <w:jc w:val="right"/>
                              </w:trPr>
                              <w:tc>
                                <w:tcPr>
                                  <w:tcW w:w="1666" w:type="pct"/>
                                </w:tcPr>
                                <w:p w14:paraId="20C793E4" w14:textId="77777777" w:rsidR="005026E0" w:rsidRDefault="005026E0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3816766" w14:textId="77777777" w:rsidR="005026E0" w:rsidRDefault="005026E0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668782A" w14:textId="77777777" w:rsidR="005026E0" w:rsidRDefault="005026E0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  <w:tr w:rsidR="005026E0" w14:paraId="53E5E813" w14:textId="77777777">
                              <w:trPr>
                                <w:jc w:val="right"/>
                              </w:trPr>
                              <w:tc>
                                <w:tcPr>
                                  <w:tcW w:w="1666" w:type="pct"/>
                                  <w:tcMar>
                                    <w:bottom w:w="144" w:type="dxa"/>
                                  </w:tcMar>
                                </w:tcPr>
                                <w:p w14:paraId="29C51262" w14:textId="77777777" w:rsidR="005026E0" w:rsidRPr="00BB3768" w:rsidRDefault="005026E0">
                                  <w:pPr>
                                    <w:pStyle w:val="Sidfot"/>
                                    <w:rPr>
                                      <w:noProof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t>Hemsida</w:t>
                                  </w:r>
                                  <w:r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noProof/>
                                        <w:sz w:val="16"/>
                                        <w:szCs w:val="16"/>
                                      </w:rPr>
                                      <w:alias w:val="Telefon"/>
                                      <w:tag w:val=""/>
                                      <w:id w:val="130763847"/>
                                      <w:dataBinding w:prefixMappings="xmlns:ns0='http://schemas.microsoft.com/office/2006/coverPageProps' " w:xpath="/ns0:CoverPageProperties[1]/ns0:CompanyPhone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noProof/>
                                          <w:sz w:val="16"/>
                                          <w:szCs w:val="16"/>
                                        </w:rPr>
                                        <w:t>www.folks.se</w:t>
                                      </w:r>
                                    </w:sdtContent>
                                  </w:sdt>
                                </w:p>
                                <w:p w14:paraId="085F0E46" w14:textId="77777777" w:rsidR="005026E0" w:rsidRDefault="005026E0">
                                  <w:pPr>
                                    <w:pStyle w:val="Sidfot"/>
                                    <w:rPr>
                                      <w:b/>
                                      <w:bCs/>
                                      <w:noProof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1B350A5" w14:textId="77777777" w:rsidR="005026E0" w:rsidRPr="00D85F24" w:rsidRDefault="005026E0">
                                  <w:pPr>
                                    <w:pStyle w:val="Sidfot"/>
                                    <w:rPr>
                                      <w:noProof/>
                                    </w:rPr>
                                  </w:pPr>
                                  <w:r w:rsidRPr="00D85F24">
                                    <w:rPr>
                                      <w:b/>
                                      <w:bCs/>
                                      <w:noProof/>
                                      <w:sz w:val="16"/>
                                      <w:szCs w:val="16"/>
                                    </w:rPr>
                                    <w:t>Facebook</w:t>
                                  </w:r>
                                  <w:r w:rsidRPr="00D85F24">
                                    <w:rPr>
                                      <w:noProof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noProof/>
                                        <w:sz w:val="16"/>
                                        <w:szCs w:val="16"/>
                                      </w:rPr>
                                      <w:alias w:val="Fax"/>
                                      <w:tag w:val=""/>
                                      <w:id w:val="-2015451963"/>
                                      <w:dataBinding w:prefixMappings="xmlns:ns0='http://schemas.microsoft.com/office/2006/coverPageProps' " w:xpath="/ns0:CoverPageProperties[1]/ns0:CompanyFax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noProof/>
                                          <w:sz w:val="16"/>
                                          <w:szCs w:val="16"/>
                                        </w:rPr>
                                        <w:t>https://www.facebook.com/InternationellaFolkhogskolanIGoteborg/</w:t>
                                      </w:r>
                                    </w:sdtContent>
                                  </w:sdt>
                                </w:p>
                              </w:tc>
                              <w:sdt>
                                <w:sdtPr>
                                  <w:rPr>
                                    <w:noProof/>
                                  </w:rPr>
                                  <w:alias w:val="Adress"/>
                                  <w:tag w:val=""/>
                                  <w:id w:val="-1976523539"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tc>
                                    <w:tcPr>
                                      <w:tcW w:w="1667" w:type="pct"/>
                                      <w:tcMar>
                                        <w:bottom w:w="144" w:type="dxa"/>
                                      </w:tcMar>
                                    </w:tcPr>
                                    <w:p w14:paraId="1729B325" w14:textId="4FFD6C2B" w:rsidR="005026E0" w:rsidRDefault="00A17D1F" w:rsidP="00A17D1F">
                                      <w:pPr>
                                        <w:pStyle w:val="Sidfot"/>
                                        <w:ind w:left="0"/>
                                        <w:rPr>
                                          <w:noProof/>
                                        </w:rPr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br/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1667" w:type="pct"/>
                                  <w:tcMar>
                                    <w:bottom w:w="144" w:type="dxa"/>
                                  </w:tcMar>
                                </w:tcPr>
                                <w:sdt>
                                  <w:sdtPr>
                                    <w:rPr>
                                      <w:noProof/>
                                    </w:rPr>
                                    <w:alias w:val="Webbplats"/>
                                    <w:tag w:val=""/>
                                    <w:id w:val="-2109264395"/>
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35CA46D1" w14:textId="13648323" w:rsidR="005026E0" w:rsidRDefault="00A17D1F">
                                      <w:pPr>
                                        <w:pStyle w:val="Sidfot"/>
                                        <w:rPr>
                                          <w:noProof/>
                                        </w:rPr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t xml:space="preserve">Mejl: </w:t>
                                      </w:r>
                                      <w:r w:rsidR="005026E0">
                                        <w:rPr>
                                          <w:noProof/>
                                        </w:rPr>
                                        <w:t>info@folks.se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b/>
                                      <w:bCs/>
                                      <w:noProof/>
                                      <w:color w:val="F58F7A" w:themeColor="accent1" w:themeTint="99"/>
                                      <w:sz w:val="16"/>
                                      <w:szCs w:val="16"/>
                                    </w:rPr>
                                    <w:alias w:val="E-post"/>
                                    <w:tag w:val=""/>
                                    <w:id w:val="1873495697"/>
                                    <w:showingPlcHdr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p w14:paraId="2C0B987E" w14:textId="77777777" w:rsidR="005026E0" w:rsidRDefault="005026E0" w:rsidP="006660BC">
                                      <w:pPr>
                                        <w:pStyle w:val="Sidfot"/>
                                        <w:spacing w:line="480" w:lineRule="auto"/>
                                        <w:ind w:left="0"/>
                                        <w:rPr>
                                          <w:noProof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noProof/>
                                          <w:color w:val="F58F7A" w:themeColor="accent1" w:themeTint="99"/>
                                          <w:sz w:val="16"/>
                                          <w:szCs w:val="16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c>
                            </w:tr>
                            <w:tr w:rsidR="005026E0" w14:paraId="2172CE33" w14:textId="77777777">
                              <w:trPr>
                                <w:trHeight w:hRule="exact" w:val="86"/>
                                <w:jc w:val="right"/>
                              </w:trPr>
                              <w:tc>
                                <w:tcPr>
                                  <w:tcW w:w="1666" w:type="pct"/>
                                  <w:shd w:val="clear" w:color="auto" w:fill="000000" w:themeFill="text1"/>
                                </w:tcPr>
                                <w:p w14:paraId="3604F3A0" w14:textId="77777777" w:rsidR="005026E0" w:rsidRDefault="005026E0">
                                  <w:pPr>
                                    <w:pStyle w:val="Sidfot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pct"/>
                                  <w:shd w:val="clear" w:color="auto" w:fill="000000" w:themeFill="text1"/>
                                </w:tcPr>
                                <w:p w14:paraId="770308FA" w14:textId="77777777" w:rsidR="005026E0" w:rsidRDefault="005026E0">
                                  <w:pPr>
                                    <w:pStyle w:val="Sidfot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pct"/>
                                  <w:shd w:val="clear" w:color="auto" w:fill="000000" w:themeFill="text1"/>
                                </w:tcPr>
                                <w:p w14:paraId="4A7C6671" w14:textId="77777777" w:rsidR="005026E0" w:rsidRDefault="005026E0">
                                  <w:pPr>
                                    <w:pStyle w:val="Sidfot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C5D4980" w14:textId="77777777" w:rsidR="005026E0" w:rsidRDefault="005026E0" w:rsidP="00861C6E">
                            <w:pPr>
                              <w:pStyle w:val="Ingetavstnd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128200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04A6361" id="_x0000_t202" coordsize="21600,21600" o:spt="202" path="m,l,21600r21600,l21600,xe">
                <v:stroke joinstyle="miter"/>
                <v:path gradientshapeok="t" o:connecttype="rect"/>
              </v:shapetype>
              <v:shape id="Textruta 15" o:spid="_x0000_s1026" type="#_x0000_t202" alt="contact info" style="position:absolute;left:0;text-align:left;margin-left:46.8pt;margin-top:572.15pt;width:540pt;height:139.8pt;z-index:251659264;visibility:visible;mso-wrap-style:square;mso-width-percent:1282;mso-height-percent:200;mso-wrap-distance-left:9pt;mso-wrap-distance-top:0;mso-wrap-distance-right:9pt;mso-wrap-distance-bottom:0;mso-position-horizontal:absolute;mso-position-horizontal-relative:page;mso-position-vertical:absolute;mso-position-vertical-relative:margin;mso-width-percent:1282;mso-height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" o:allowoverlap="f" filled="f" stroked="f" strokeweight=".5pt">
                <v:textbox inset="0,0,0,0">
                  <w:txbxContent>
                    <w:p w14:paraId="0F4337FD" w14:textId="77777777" w:rsidR="005026E0" w:rsidRDefault="005E0318" w:rsidP="00861C6E">
                      <w:pPr>
                        <w:pStyle w:val="Organisation"/>
                        <w:rPr>
                          <w:noProof/>
                        </w:rPr>
                      </w:pPr>
                      <w:sdt>
                        <w:sdtPr>
                          <w:rPr>
                            <w:noProof/>
                          </w:rPr>
                          <w:alias w:val="Företag"/>
                          <w:tag w:val=""/>
                          <w:id w:val="1735350181"/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r w:rsidR="005026E0">
                            <w:rPr>
                              <w:noProof/>
                            </w:rPr>
                            <w:t>Internationella Folkhögskolan</w:t>
                          </w:r>
                        </w:sdtContent>
                      </w:sdt>
                    </w:p>
                    <w:tbl>
                      <w:tblPr>
                        <w:tblW w:w="5000" w:type="pct"/>
                        <w:jc w:val="right"/>
                        <w:tblBorders>
                          <w:top w:val="single" w:sz="8" w:space="0" w:color="000000" w:themeColor="text1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878"/>
                        <w:gridCol w:w="2963"/>
                        <w:gridCol w:w="2964"/>
                      </w:tblGrid>
                      <w:tr w:rsidR="005026E0" w14:paraId="60D6C15E" w14:textId="77777777">
                        <w:trPr>
                          <w:trHeight w:hRule="exact" w:val="144"/>
                          <w:jc w:val="right"/>
                        </w:trPr>
                        <w:tc>
                          <w:tcPr>
                            <w:tcW w:w="1666" w:type="pct"/>
                          </w:tcPr>
                          <w:p w14:paraId="20C793E4" w14:textId="77777777" w:rsidR="005026E0" w:rsidRDefault="005026E0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667" w:type="pct"/>
                          </w:tcPr>
                          <w:p w14:paraId="23816766" w14:textId="77777777" w:rsidR="005026E0" w:rsidRDefault="005026E0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667" w:type="pct"/>
                          </w:tcPr>
                          <w:p w14:paraId="3668782A" w14:textId="77777777" w:rsidR="005026E0" w:rsidRDefault="005026E0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</w:tr>
                      <w:tr w:rsidR="005026E0" w14:paraId="53E5E813" w14:textId="77777777">
                        <w:trPr>
                          <w:jc w:val="right"/>
                        </w:trPr>
                        <w:tc>
                          <w:tcPr>
                            <w:tcW w:w="1666" w:type="pct"/>
                            <w:tcMar>
                              <w:bottom w:w="144" w:type="dxa"/>
                            </w:tcMar>
                          </w:tcPr>
                          <w:p w14:paraId="29C51262" w14:textId="77777777" w:rsidR="005026E0" w:rsidRPr="00BB3768" w:rsidRDefault="005026E0">
                            <w:pPr>
                              <w:pStyle w:val="Sidfot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t>Hemsida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noProof/>
                                  <w:sz w:val="16"/>
                                  <w:szCs w:val="16"/>
                                </w:rPr>
                                <w:alias w:val="Telefon"/>
                                <w:tag w:val=""/>
                                <w:id w:val="130763847"/>
                                <w:dataBinding w:prefixMappings="xmlns:ns0='http://schemas.microsoft.com/office/2006/coverPageProps' " w:xpath="/ns0:CoverPageProperties[1]/ns0:CompanyPhone[1]" w:storeItemID="{55AF091B-3C7A-41E3-B477-F2FDAA23CFDA}"/>
                                <w:text/>
                              </w:sdtPr>
                              <w:sdtEndPr/>
                              <w:sdtContent>
                                <w:r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www.folks.se</w:t>
                                </w:r>
                              </w:sdtContent>
                            </w:sdt>
                          </w:p>
                          <w:p w14:paraId="085F0E46" w14:textId="77777777" w:rsidR="005026E0" w:rsidRDefault="005026E0">
                            <w:pPr>
                              <w:pStyle w:val="Sidfot"/>
                              <w:rPr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14:paraId="41B350A5" w14:textId="77777777" w:rsidR="005026E0" w:rsidRPr="00D85F24" w:rsidRDefault="005026E0">
                            <w:pPr>
                              <w:pStyle w:val="Sidfot"/>
                              <w:rPr>
                                <w:noProof/>
                              </w:rPr>
                            </w:pPr>
                            <w:r w:rsidRPr="00D85F24">
                              <w:rPr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Facebook</w:t>
                            </w:r>
                            <w:r w:rsidRPr="00D85F24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noProof/>
                                  <w:sz w:val="16"/>
                                  <w:szCs w:val="16"/>
                                </w:rPr>
                                <w:alias w:val="Fax"/>
                                <w:tag w:val=""/>
                                <w:id w:val="-2015451963"/>
                                <w:dataBinding w:prefixMappings="xmlns:ns0='http://schemas.microsoft.com/office/2006/coverPageProps' " w:xpath="/ns0:CoverPageProperties[1]/ns0:CompanyFax[1]" w:storeItemID="{55AF091B-3C7A-41E3-B477-F2FDAA23CFDA}"/>
                                <w:text/>
                              </w:sdtPr>
                              <w:sdtEndPr/>
                              <w:sdtContent>
                                <w:r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https://www.facebook.com/InternationellaFolkhogskolanIGoteborg/</w:t>
                                </w:r>
                              </w:sdtContent>
                            </w:sdt>
                          </w:p>
                        </w:tc>
                        <w:sdt>
                          <w:sdtPr>
                            <w:rPr>
                              <w:noProof/>
                            </w:rPr>
                            <w:alias w:val="Adress"/>
                            <w:tag w:val=""/>
                            <w:id w:val="-1976523539"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 w:multiLine="1"/>
                          </w:sdtPr>
                          <w:sdtEndPr/>
                          <w:sdtContent>
                            <w:tc>
                              <w:tcPr>
                                <w:tcW w:w="1667" w:type="pct"/>
                                <w:tcMar>
                                  <w:bottom w:w="144" w:type="dxa"/>
                                </w:tcMar>
                              </w:tcPr>
                              <w:p w14:paraId="1729B325" w14:textId="4FFD6C2B" w:rsidR="005026E0" w:rsidRDefault="00A17D1F" w:rsidP="00A17D1F">
                                <w:pPr>
                                  <w:pStyle w:val="Sidfot"/>
                                  <w:ind w:left="0"/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br/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1667" w:type="pct"/>
                            <w:tcMar>
                              <w:bottom w:w="144" w:type="dxa"/>
                            </w:tcMar>
                          </w:tcPr>
                          <w:sdt>
                            <w:sdtPr>
                              <w:rPr>
                                <w:noProof/>
                              </w:rPr>
                              <w:alias w:val="Webbplats"/>
                              <w:tag w:val=""/>
                              <w:id w:val="-2109264395"/>
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<w:text/>
                            </w:sdtPr>
                            <w:sdtEndPr/>
                            <w:sdtContent>
                              <w:p w14:paraId="35CA46D1" w14:textId="13648323" w:rsidR="005026E0" w:rsidRDefault="00A17D1F">
                                <w:pPr>
                                  <w:pStyle w:val="Sidfot"/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t xml:space="preserve">Mejl: </w:t>
                                </w:r>
                                <w:r w:rsidR="005026E0">
                                  <w:rPr>
                                    <w:noProof/>
                                  </w:rPr>
                                  <w:t>info@folks.se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b/>
                                <w:bCs/>
                                <w:noProof/>
                                <w:color w:val="F58F7A" w:themeColor="accent1" w:themeTint="99"/>
                                <w:sz w:val="16"/>
                                <w:szCs w:val="16"/>
                              </w:rPr>
                              <w:alias w:val="E-post"/>
                              <w:tag w:val=""/>
                              <w:id w:val="1873495697"/>
                              <w:showingPlcHdr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/>
                            <w:sdtContent>
                              <w:p w14:paraId="2C0B987E" w14:textId="77777777" w:rsidR="005026E0" w:rsidRDefault="005026E0" w:rsidP="006660BC">
                                <w:pPr>
                                  <w:pStyle w:val="Sidfot"/>
                                  <w:spacing w:line="480" w:lineRule="auto"/>
                                  <w:ind w:left="0"/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noProof/>
                                    <w:color w:val="F58F7A" w:themeColor="accent1" w:themeTint="99"/>
                                    <w:sz w:val="16"/>
                                    <w:szCs w:val="16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c>
                      </w:tr>
                      <w:tr w:rsidR="005026E0" w14:paraId="2172CE33" w14:textId="77777777">
                        <w:trPr>
                          <w:trHeight w:hRule="exact" w:val="86"/>
                          <w:jc w:val="right"/>
                        </w:trPr>
                        <w:tc>
                          <w:tcPr>
                            <w:tcW w:w="1666" w:type="pct"/>
                            <w:shd w:val="clear" w:color="auto" w:fill="000000" w:themeFill="text1"/>
                          </w:tcPr>
                          <w:p w14:paraId="3604F3A0" w14:textId="77777777" w:rsidR="005026E0" w:rsidRDefault="005026E0">
                            <w:pPr>
                              <w:pStyle w:val="Sidfot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667" w:type="pct"/>
                            <w:shd w:val="clear" w:color="auto" w:fill="000000" w:themeFill="text1"/>
                          </w:tcPr>
                          <w:p w14:paraId="770308FA" w14:textId="77777777" w:rsidR="005026E0" w:rsidRDefault="005026E0">
                            <w:pPr>
                              <w:pStyle w:val="Sidfot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1667" w:type="pct"/>
                            <w:shd w:val="clear" w:color="auto" w:fill="000000" w:themeFill="text1"/>
                          </w:tcPr>
                          <w:p w14:paraId="4A7C6671" w14:textId="77777777" w:rsidR="005026E0" w:rsidRDefault="005026E0">
                            <w:pPr>
                              <w:pStyle w:val="Sidfot"/>
                              <w:rPr>
                                <w:noProof/>
                              </w:rPr>
                            </w:pPr>
                          </w:p>
                        </w:tc>
                      </w:tr>
                    </w:tbl>
                    <w:p w14:paraId="4C5D4980" w14:textId="77777777" w:rsidR="005026E0" w:rsidRDefault="005026E0" w:rsidP="00861C6E">
                      <w:pPr>
                        <w:pStyle w:val="Ingetavstnd"/>
                        <w:rPr>
                          <w:noProof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14:paraId="3E36BE12" w14:textId="77777777" w:rsidR="00C5074E" w:rsidRPr="00673202" w:rsidRDefault="00C5074E" w:rsidP="00C5074E">
      <w:pPr>
        <w:pStyle w:val="Rubrik1"/>
        <w:rPr>
          <w:noProof/>
        </w:rPr>
      </w:pPr>
      <w:r>
        <w:rPr>
          <w:noProof/>
        </w:rPr>
        <w:lastRenderedPageBreak/>
        <w:t>Inledning</w:t>
      </w:r>
      <w:r w:rsidRPr="00673202">
        <w:rPr>
          <w:noProof/>
        </w:rPr>
        <mc:AlternateContent>
          <mc:Choice Requires="wps">
            <w:drawing>
              <wp:anchor distT="0" distB="2743200" distL="182880" distR="182880" simplePos="0" relativeHeight="251657216" behindDoc="0" locked="0" layoutInCell="1" allowOverlap="1" wp14:anchorId="55C9533B" wp14:editId="278AEC5B">
                <wp:simplePos x="0" y="0"/>
                <mc:AlternateContent>
                  <mc:Choice Requires="wp14">
                    <wp:positionH relativeFrom="page">
                      <wp14:pctPosHOffset>5900</wp14:pctPosHOffset>
                    </wp:positionH>
                  </mc:Choice>
                  <mc:Fallback>
                    <wp:positionH relativeFrom="page">
                      <wp:posOffset>445770</wp:posOffset>
                    </wp:positionH>
                  </mc:Fallback>
                </mc:AlternateContent>
                <wp:positionV relativeFrom="margin">
                  <wp:align>top</wp:align>
                </wp:positionV>
                <wp:extent cx="1247775" cy="2304288"/>
                <wp:effectExtent l="0" t="0" r="0" b="0"/>
                <wp:wrapSquare wrapText="largest"/>
                <wp:docPr id="5" name="Textruta 5" descr="Sideb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23042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53689" w14:textId="77777777" w:rsidR="005026E0" w:rsidRDefault="005026E0" w:rsidP="00C5074E">
                            <w:pPr>
                              <w:pStyle w:val="Citat"/>
                              <w:rPr>
                                <w:noProof/>
                              </w:rPr>
                            </w:pPr>
                            <w:r>
                              <w:rPr>
                                <w:rStyle w:val="CitatChar"/>
                                <w:i/>
                                <w:iCs/>
                                <w:noProof/>
                              </w:rPr>
                              <w:t>Föreningen grundades 1959. Föreningens första ordförande blev GT:s f.d chefredaktör Gunnar Fagrell.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0" rIns="4572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25000</wp14:pctWidth>
                </wp14:sizeRelH>
                <wp14:sizeRelV relativeFrom="margin">
                  <wp14:pctHeight>95000</wp14:pctHeight>
                </wp14:sizeRelV>
              </wp:anchor>
            </w:drawing>
          </mc:Choice>
          <mc:Fallback>
            <w:pict>
              <v:shape w14:anchorId="55C9533B" id="Textruta 5" o:spid="_x0000_s1027" type="#_x0000_t202" alt="Sidebar" style="position:absolute;margin-left:0;margin-top:0;width:98.25pt;height:181.45pt;z-index:251657216;visibility:visible;mso-wrap-style:square;mso-width-percent:250;mso-height-percent:950;mso-left-percent:59;mso-wrap-distance-left:14.4pt;mso-wrap-distance-top:0;mso-wrap-distance-right:14.4pt;mso-wrap-distance-bottom:3in;mso-position-horizontal-relative:page;mso-position-vertical:top;mso-position-vertical-relative:margin;mso-width-percent:250;mso-height-percent:950;mso-left-percent:59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" filled="f" stroked="f" strokeweight=".5pt">
                <v:textbox inset="3.6pt,0,3.6pt,0">
                  <w:txbxContent>
                    <w:p w14:paraId="04A53689" w14:textId="77777777" w:rsidR="005026E0" w:rsidRDefault="005026E0" w:rsidP="00C5074E">
                      <w:pPr>
                        <w:pStyle w:val="Citat"/>
                        <w:rPr>
                          <w:noProof/>
                        </w:rPr>
                      </w:pPr>
                      <w:r>
                        <w:rPr>
                          <w:rStyle w:val="CitatChar"/>
                          <w:i/>
                          <w:iCs/>
                          <w:noProof/>
                        </w:rPr>
                        <w:t>Föreningen grundades 1959. Föreningens första ordförande blev GT:s f.d chefredaktör Gunnar Fagrell.</w:t>
                      </w:r>
                    </w:p>
                  </w:txbxContent>
                </v:textbox>
                <w10:wrap type="square" side="largest" anchorx="page" anchory="margin"/>
              </v:shape>
            </w:pict>
          </mc:Fallback>
        </mc:AlternateContent>
      </w:r>
      <w:bookmarkEnd w:id="0"/>
    </w:p>
    <w:p w14:paraId="5526857D" w14:textId="77777777" w:rsidR="00C5074E" w:rsidRPr="005B3E7F" w:rsidRDefault="00C5074E" w:rsidP="00C5074E">
      <w:pPr>
        <w:pStyle w:val="Rubrik2"/>
        <w:rPr>
          <w:noProof/>
          <w:sz w:val="22"/>
          <w:szCs w:val="22"/>
        </w:rPr>
      </w:pPr>
      <w:r w:rsidRPr="005B3E7F">
        <w:rPr>
          <w:noProof/>
          <w:sz w:val="22"/>
          <w:szCs w:val="22"/>
        </w:rPr>
        <w:t>Start</w:t>
      </w:r>
    </w:p>
    <w:p w14:paraId="41DBFB28" w14:textId="77777777" w:rsidR="00C5074E" w:rsidRPr="00C2754B" w:rsidRDefault="003602B3" w:rsidP="00C5074E">
      <w:pPr>
        <w:rPr>
          <w:noProof/>
        </w:rPr>
      </w:pPr>
      <w:r>
        <w:rPr>
          <w:noProof/>
        </w:rPr>
        <w:t xml:space="preserve">Föreningen </w:t>
      </w:r>
      <w:r w:rsidR="00FD6EBF">
        <w:rPr>
          <w:noProof/>
        </w:rPr>
        <w:t>Internationella Folkhögskolan (</w:t>
      </w:r>
      <w:r w:rsidR="00C5074E" w:rsidRPr="00C2754B">
        <w:rPr>
          <w:noProof/>
        </w:rPr>
        <w:t>FIF</w:t>
      </w:r>
      <w:r w:rsidR="00FD6EBF">
        <w:rPr>
          <w:noProof/>
        </w:rPr>
        <w:t>)</w:t>
      </w:r>
      <w:r w:rsidR="00C5074E" w:rsidRPr="00C2754B">
        <w:rPr>
          <w:noProof/>
        </w:rPr>
        <w:t xml:space="preserve"> grundades 1959</w:t>
      </w:r>
      <w:r w:rsidR="00FD6EBF">
        <w:rPr>
          <w:noProof/>
        </w:rPr>
        <w:t>.</w:t>
      </w:r>
      <w:r w:rsidR="00C5074E" w:rsidRPr="00C2754B">
        <w:rPr>
          <w:noProof/>
        </w:rPr>
        <w:t xml:space="preserve"> </w:t>
      </w:r>
      <w:r w:rsidR="00FD6EBF">
        <w:rPr>
          <w:noProof/>
        </w:rPr>
        <w:t>En uppgift blev att ge ungdomar från Afrika och Asien grundutbildning, som de skulle kunna använda till att utveckla folkrörelserna i deras hemländer.</w:t>
      </w:r>
    </w:p>
    <w:p w14:paraId="2F3EF2D7" w14:textId="77777777" w:rsidR="00C5074E" w:rsidRDefault="00C5074E" w:rsidP="00C5074E">
      <w:pPr>
        <w:rPr>
          <w:noProof/>
        </w:rPr>
      </w:pPr>
      <w:r w:rsidRPr="00C2754B">
        <w:rPr>
          <w:noProof/>
        </w:rPr>
        <w:t xml:space="preserve">FIF har </w:t>
      </w:r>
      <w:r w:rsidR="00FD6EBF">
        <w:rPr>
          <w:noProof/>
        </w:rPr>
        <w:t xml:space="preserve">genom åren </w:t>
      </w:r>
      <w:r w:rsidRPr="00C2754B">
        <w:rPr>
          <w:noProof/>
        </w:rPr>
        <w:t xml:space="preserve">haft </w:t>
      </w:r>
      <w:r w:rsidR="00FD6EBF">
        <w:rPr>
          <w:noProof/>
        </w:rPr>
        <w:t xml:space="preserve">många </w:t>
      </w:r>
      <w:r w:rsidRPr="00C2754B">
        <w:rPr>
          <w:noProof/>
        </w:rPr>
        <w:t xml:space="preserve">samarbetsprojekt </w:t>
      </w:r>
      <w:r>
        <w:rPr>
          <w:noProof/>
        </w:rPr>
        <w:t>bl.a</w:t>
      </w:r>
      <w:r w:rsidR="00FD6EBF">
        <w:rPr>
          <w:noProof/>
        </w:rPr>
        <w:t xml:space="preserve"> i</w:t>
      </w:r>
      <w:r w:rsidRPr="00C2754B">
        <w:rPr>
          <w:noProof/>
        </w:rPr>
        <w:t xml:space="preserve"> Bolivia, Uruguay, Uganda, östra Jerusalem, Sydafrika och Pakistan.</w:t>
      </w:r>
    </w:p>
    <w:p w14:paraId="1CF6FC9F" w14:textId="77777777" w:rsidR="00C5074E" w:rsidRDefault="00C5074E" w:rsidP="00C5074E">
      <w:pPr>
        <w:rPr>
          <w:noProof/>
        </w:rPr>
      </w:pPr>
      <w:r w:rsidRPr="00C2754B">
        <w:rPr>
          <w:noProof/>
        </w:rPr>
        <w:t xml:space="preserve">FIF har haft informationsverksamhet om internationella frågor, för barn och ungdomar i </w:t>
      </w:r>
      <w:r w:rsidR="00C96135">
        <w:rPr>
          <w:noProof/>
        </w:rPr>
        <w:t>skolor i Göteborg, t ex Landamä</w:t>
      </w:r>
      <w:r w:rsidRPr="00C2754B">
        <w:rPr>
          <w:noProof/>
        </w:rPr>
        <w:t xml:space="preserve">reskolan.  </w:t>
      </w:r>
    </w:p>
    <w:p w14:paraId="4A46236C" w14:textId="77777777" w:rsidR="00C5074E" w:rsidRDefault="00C5074E" w:rsidP="00C5074E">
      <w:pPr>
        <w:rPr>
          <w:noProof/>
        </w:rPr>
      </w:pPr>
    </w:p>
    <w:p w14:paraId="7FC9C0E5" w14:textId="77777777" w:rsidR="00C5074E" w:rsidRPr="005B3E7F" w:rsidRDefault="00C5074E" w:rsidP="00C5074E">
      <w:pPr>
        <w:pStyle w:val="Rubrik2"/>
        <w:rPr>
          <w:noProof/>
          <w:sz w:val="22"/>
          <w:szCs w:val="22"/>
        </w:rPr>
      </w:pPr>
      <w:r w:rsidRPr="005B3E7F">
        <w:rPr>
          <w:noProof/>
          <w:sz w:val="22"/>
          <w:szCs w:val="22"/>
        </w:rPr>
        <w:t>Föreningens grundpelare</w:t>
      </w:r>
    </w:p>
    <w:p w14:paraId="79FA0926" w14:textId="77777777" w:rsidR="00C5074E" w:rsidRDefault="00C5074E" w:rsidP="00C5074E">
      <w:pPr>
        <w:rPr>
          <w:noProof/>
        </w:rPr>
      </w:pPr>
      <w:r w:rsidRPr="00C2754B">
        <w:rPr>
          <w:noProof/>
        </w:rPr>
        <w:t>FIF är en obunden, ideell förening.</w:t>
      </w:r>
    </w:p>
    <w:p w14:paraId="083DEFAB" w14:textId="77777777" w:rsidR="00C5074E" w:rsidRPr="00C2754B" w:rsidRDefault="00C5074E" w:rsidP="00C5074E">
      <w:pPr>
        <w:rPr>
          <w:noProof/>
        </w:rPr>
      </w:pPr>
      <w:r>
        <w:rPr>
          <w:noProof/>
        </w:rPr>
        <w:t>Utdrag ur stadgar</w:t>
      </w:r>
      <w:r w:rsidR="00C02351">
        <w:rPr>
          <w:noProof/>
        </w:rPr>
        <w:t>na</w:t>
      </w:r>
      <w:r>
        <w:rPr>
          <w:noProof/>
        </w:rPr>
        <w:t>:</w:t>
      </w:r>
      <w:r>
        <w:rPr>
          <w:noProof/>
        </w:rPr>
        <w:br/>
        <w:t>Föreningens ändamål är</w:t>
      </w:r>
      <w:r>
        <w:rPr>
          <w:noProof/>
        </w:rPr>
        <w:br/>
        <w:t>- att väcka och fördjupa intresse om människors situation i andra länder, främst utvecklingsländer</w:t>
      </w:r>
      <w:r>
        <w:rPr>
          <w:noProof/>
        </w:rPr>
        <w:br/>
        <w:t>- att bedriva utbildning kring dessa frågor</w:t>
      </w:r>
      <w:r>
        <w:rPr>
          <w:noProof/>
        </w:rPr>
        <w:br/>
        <w:t>- att arbeta med utvecklingsbistånd</w:t>
      </w:r>
    </w:p>
    <w:p w14:paraId="4B202626" w14:textId="77777777" w:rsidR="00C5074E" w:rsidRPr="00C2754B" w:rsidRDefault="00C5074E" w:rsidP="00C5074E">
      <w:pPr>
        <w:rPr>
          <w:noProof/>
        </w:rPr>
      </w:pPr>
      <w:r w:rsidRPr="00C2754B">
        <w:rPr>
          <w:noProof/>
        </w:rPr>
        <w:t>FN:s deklaration om de mänskliga rättigheterna ligger till grund för all verksamhet.</w:t>
      </w:r>
    </w:p>
    <w:p w14:paraId="2B644E08" w14:textId="77777777" w:rsidR="00C5074E" w:rsidRDefault="00C5074E" w:rsidP="00C5074E">
      <w:pPr>
        <w:pStyle w:val="Liststycke"/>
        <w:rPr>
          <w:noProof/>
        </w:rPr>
      </w:pPr>
    </w:p>
    <w:p w14:paraId="421254A9" w14:textId="77777777" w:rsidR="00C5074E" w:rsidRDefault="00C5074E" w:rsidP="00C5074E">
      <w:pPr>
        <w:pStyle w:val="Liststycke"/>
        <w:rPr>
          <w:noProof/>
        </w:rPr>
      </w:pPr>
    </w:p>
    <w:p w14:paraId="5446A35F" w14:textId="77777777" w:rsidR="00C5074E" w:rsidRDefault="00C5074E" w:rsidP="00C5074E">
      <w:pPr>
        <w:pStyle w:val="Liststycke"/>
        <w:rPr>
          <w:noProof/>
        </w:rPr>
      </w:pPr>
    </w:p>
    <w:p w14:paraId="34F65465" w14:textId="77777777" w:rsidR="00C5074E" w:rsidRDefault="00C5074E" w:rsidP="00C5074E">
      <w:pPr>
        <w:pStyle w:val="Liststycke"/>
        <w:rPr>
          <w:noProof/>
        </w:rPr>
      </w:pPr>
    </w:p>
    <w:p w14:paraId="69107B35" w14:textId="77777777" w:rsidR="00C5074E" w:rsidRDefault="00C5074E" w:rsidP="00C5074E">
      <w:pPr>
        <w:pStyle w:val="Liststycke"/>
        <w:rPr>
          <w:noProof/>
        </w:rPr>
      </w:pPr>
    </w:p>
    <w:p w14:paraId="38539C43" w14:textId="77777777" w:rsidR="00C5074E" w:rsidRDefault="00C5074E" w:rsidP="00C5074E">
      <w:pPr>
        <w:pStyle w:val="Liststycke"/>
        <w:rPr>
          <w:noProof/>
        </w:rPr>
      </w:pPr>
    </w:p>
    <w:p w14:paraId="7A9E816A" w14:textId="77777777" w:rsidR="00C5074E" w:rsidRDefault="00C5074E" w:rsidP="00C5074E">
      <w:pPr>
        <w:pStyle w:val="Liststycke"/>
        <w:rPr>
          <w:noProof/>
        </w:rPr>
      </w:pPr>
    </w:p>
    <w:p w14:paraId="2DD7BFDD" w14:textId="77777777" w:rsidR="00C5074E" w:rsidRDefault="00C5074E" w:rsidP="00C5074E">
      <w:pPr>
        <w:pStyle w:val="Liststycke"/>
        <w:rPr>
          <w:noProof/>
        </w:rPr>
      </w:pPr>
    </w:p>
    <w:p w14:paraId="48E83A9B" w14:textId="77777777" w:rsidR="00C5074E" w:rsidRDefault="00C5074E" w:rsidP="00C5074E">
      <w:pPr>
        <w:pStyle w:val="Liststycke"/>
        <w:rPr>
          <w:noProof/>
        </w:rPr>
      </w:pPr>
    </w:p>
    <w:p w14:paraId="101D246D" w14:textId="77777777" w:rsidR="00C5074E" w:rsidRPr="00673202" w:rsidRDefault="00C5074E" w:rsidP="00C5074E">
      <w:pPr>
        <w:rPr>
          <w:noProof/>
        </w:rPr>
      </w:pPr>
    </w:p>
    <w:p w14:paraId="490B3473" w14:textId="23EB2D6A" w:rsidR="007B5CB0" w:rsidRPr="00673202" w:rsidRDefault="007B5CB0" w:rsidP="007B5CB0">
      <w:pPr>
        <w:pStyle w:val="Rubrik1"/>
        <w:rPr>
          <w:noProof/>
        </w:rPr>
      </w:pPr>
      <w:bookmarkStart w:id="1" w:name="_Toc447983887"/>
      <w:r w:rsidRPr="00673202">
        <w:rPr>
          <w:noProof/>
        </w:rPr>
        <w:lastRenderedPageBreak/>
        <w:drawing>
          <wp:anchor distT="0" distB="0" distL="182880" distR="182880" simplePos="0" relativeHeight="251651072" behindDoc="0" locked="0" layoutInCell="1" allowOverlap="1" wp14:anchorId="179A2472" wp14:editId="0F74E489">
            <wp:simplePos x="0" y="0"/>
            <mc:AlternateContent>
              <mc:Choice Requires="wp14">
                <wp:positionH relativeFrom="page">
                  <wp14:pctPosHOffset>6100</wp14:pctPosHOffset>
                </wp:positionH>
              </mc:Choice>
              <mc:Fallback>
                <wp:positionH relativeFrom="page">
                  <wp:posOffset>461010</wp:posOffset>
                </wp:positionH>
              </mc:Fallback>
            </mc:AlternateContent>
            <wp:positionV relativeFrom="margin">
              <wp:align>top</wp:align>
            </wp:positionV>
            <wp:extent cx="1234440" cy="7629525"/>
            <wp:effectExtent l="0" t="0" r="22860" b="0"/>
            <wp:wrapSquare wrapText="bothSides"/>
            <wp:docPr id="13" name="Diagram 13" descr="Sidebar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52E">
        <w:rPr>
          <w:noProof/>
        </w:rPr>
        <w:t xml:space="preserve">Verksamheten </w:t>
      </w:r>
      <w:r w:rsidR="005B0002">
        <w:rPr>
          <w:noProof/>
        </w:rPr>
        <w:t>20</w:t>
      </w:r>
      <w:bookmarkEnd w:id="1"/>
      <w:r w:rsidR="006D7DEB">
        <w:rPr>
          <w:noProof/>
        </w:rPr>
        <w:t>22</w:t>
      </w:r>
      <w:r>
        <w:rPr>
          <w:noProof/>
        </w:rPr>
        <w:tab/>
      </w:r>
    </w:p>
    <w:p w14:paraId="4DE80B39" w14:textId="77777777" w:rsidR="00A14AC1" w:rsidRPr="00A14AC1" w:rsidRDefault="00ED7FAF" w:rsidP="00A14AC1">
      <w:pPr>
        <w:pStyle w:val="Rubrik2"/>
        <w:rPr>
          <w:noProof/>
          <w:sz w:val="22"/>
          <w:szCs w:val="22"/>
        </w:rPr>
      </w:pPr>
      <w:r>
        <w:rPr>
          <w:noProof/>
          <w:sz w:val="22"/>
          <w:szCs w:val="22"/>
        </w:rPr>
        <w:t>Samarbet</w:t>
      </w:r>
      <w:r w:rsidR="00A14AC1">
        <w:rPr>
          <w:noProof/>
          <w:sz w:val="22"/>
          <w:szCs w:val="22"/>
        </w:rPr>
        <w:t>sprojekt</w:t>
      </w:r>
    </w:p>
    <w:p w14:paraId="12C61A55" w14:textId="0EFC223E" w:rsidR="00090254" w:rsidRDefault="00A17D1F" w:rsidP="00090254">
      <w:pPr>
        <w:spacing w:line="360" w:lineRule="auto"/>
        <w:rPr>
          <w:noProof/>
        </w:rPr>
      </w:pPr>
      <w:r>
        <w:rPr>
          <w:noProof/>
        </w:rPr>
        <w:t>För flera år sedan</w:t>
      </w:r>
      <w:r w:rsidR="00090254">
        <w:rPr>
          <w:noProof/>
        </w:rPr>
        <w:t xml:space="preserve"> började </w:t>
      </w:r>
      <w:r w:rsidR="00EE5734">
        <w:rPr>
          <w:noProof/>
        </w:rPr>
        <w:t>FIF</w:t>
      </w:r>
      <w:r w:rsidR="00090254">
        <w:rPr>
          <w:noProof/>
        </w:rPr>
        <w:t xml:space="preserve"> planera </w:t>
      </w:r>
      <w:r w:rsidR="000D4E37">
        <w:rPr>
          <w:noProof/>
        </w:rPr>
        <w:t>biståndsprojekt</w:t>
      </w:r>
      <w:r w:rsidR="00090254">
        <w:rPr>
          <w:noProof/>
        </w:rPr>
        <w:t xml:space="preserve"> med två organisationer i Pakistan.</w:t>
      </w:r>
    </w:p>
    <w:p w14:paraId="54ECE74D" w14:textId="1CB81313" w:rsidR="00090254" w:rsidRDefault="00090254" w:rsidP="00090254">
      <w:pPr>
        <w:spacing w:line="360" w:lineRule="auto"/>
        <w:rPr>
          <w:noProof/>
        </w:rPr>
      </w:pPr>
      <w:r>
        <w:rPr>
          <w:noProof/>
        </w:rPr>
        <w:t xml:space="preserve">Den ena organisationen heter National Trade Union Federation (NTUF) och den andra heter Bonded Labour Liberation Front </w:t>
      </w:r>
      <w:r w:rsidR="00FF3F5D">
        <w:rPr>
          <w:noProof/>
        </w:rPr>
        <w:t xml:space="preserve">Pakistan </w:t>
      </w:r>
      <w:r>
        <w:rPr>
          <w:noProof/>
        </w:rPr>
        <w:t>(BLLF</w:t>
      </w:r>
      <w:r w:rsidR="00FF3F5D">
        <w:rPr>
          <w:noProof/>
        </w:rPr>
        <w:t>P</w:t>
      </w:r>
      <w:r>
        <w:rPr>
          <w:noProof/>
        </w:rPr>
        <w:t>).</w:t>
      </w:r>
    </w:p>
    <w:p w14:paraId="0B226476" w14:textId="0A8A3F7B" w:rsidR="00090254" w:rsidRDefault="00090254" w:rsidP="008517C1">
      <w:pPr>
        <w:spacing w:line="360" w:lineRule="auto"/>
        <w:rPr>
          <w:noProof/>
        </w:rPr>
      </w:pPr>
      <w:r>
        <w:rPr>
          <w:noProof/>
        </w:rPr>
        <w:t>Projektet med NTUF bidrar till bättre arbetsförhållande för kvinnor inom textilindustrin i Pakistan. Projektet med BLLF</w:t>
      </w:r>
      <w:r w:rsidR="00FF3F5D">
        <w:rPr>
          <w:noProof/>
        </w:rPr>
        <w:t>P</w:t>
      </w:r>
      <w:r>
        <w:rPr>
          <w:noProof/>
        </w:rPr>
        <w:t xml:space="preserve"> innebär att sätta befriade barnslavar i skolan där de</w:t>
      </w:r>
      <w:r w:rsidR="00C7263B">
        <w:rPr>
          <w:noProof/>
        </w:rPr>
        <w:t xml:space="preserve"> bl a</w:t>
      </w:r>
      <w:r>
        <w:rPr>
          <w:noProof/>
        </w:rPr>
        <w:t xml:space="preserve"> får lära sig sina rättigh</w:t>
      </w:r>
      <w:r w:rsidR="00A17D1F">
        <w:rPr>
          <w:noProof/>
        </w:rPr>
        <w:t>eter.</w:t>
      </w:r>
    </w:p>
    <w:p w14:paraId="5641C16D" w14:textId="39573A7E" w:rsidR="003A46B5" w:rsidRDefault="003A46B5" w:rsidP="008517C1">
      <w:pPr>
        <w:spacing w:line="360" w:lineRule="auto"/>
        <w:rPr>
          <w:noProof/>
        </w:rPr>
      </w:pPr>
      <w:r>
        <w:rPr>
          <w:noProof/>
        </w:rPr>
        <w:t xml:space="preserve">FIF skickade </w:t>
      </w:r>
      <w:r w:rsidR="00A17D1F">
        <w:rPr>
          <w:noProof/>
        </w:rPr>
        <w:t xml:space="preserve">var sin inbjudan </w:t>
      </w:r>
      <w:r>
        <w:rPr>
          <w:noProof/>
        </w:rPr>
        <w:t>till Ishaq Masih</w:t>
      </w:r>
      <w:r w:rsidR="00A17D1F">
        <w:rPr>
          <w:noProof/>
        </w:rPr>
        <w:t xml:space="preserve">, </w:t>
      </w:r>
      <w:r w:rsidR="00C7263B">
        <w:rPr>
          <w:noProof/>
        </w:rPr>
        <w:t>Muhammad Siddique, Sajid Masih</w:t>
      </w:r>
      <w:r>
        <w:rPr>
          <w:noProof/>
        </w:rPr>
        <w:t xml:space="preserve"> </w:t>
      </w:r>
      <w:r w:rsidR="00C7263B">
        <w:rPr>
          <w:noProof/>
        </w:rPr>
        <w:t>och</w:t>
      </w:r>
      <w:r w:rsidR="00237B9A">
        <w:rPr>
          <w:noProof/>
        </w:rPr>
        <w:t xml:space="preserve"> Nazir Aziz</w:t>
      </w:r>
      <w:r w:rsidR="00C7263B">
        <w:rPr>
          <w:noProof/>
        </w:rPr>
        <w:t xml:space="preserve"> </w:t>
      </w:r>
      <w:r>
        <w:rPr>
          <w:noProof/>
        </w:rPr>
        <w:t>i Pakistan</w:t>
      </w:r>
      <w:r w:rsidR="002C7E01">
        <w:rPr>
          <w:noProof/>
        </w:rPr>
        <w:t xml:space="preserve"> fö</w:t>
      </w:r>
      <w:r w:rsidR="00C7263B">
        <w:rPr>
          <w:noProof/>
        </w:rPr>
        <w:t>r att komma till Sverige för delta i seminarium och</w:t>
      </w:r>
      <w:r w:rsidR="002C7E01">
        <w:rPr>
          <w:noProof/>
        </w:rPr>
        <w:t xml:space="preserve"> prata </w:t>
      </w:r>
      <w:r w:rsidR="00C7263B">
        <w:rPr>
          <w:noProof/>
        </w:rPr>
        <w:t xml:space="preserve">de </w:t>
      </w:r>
      <w:r w:rsidR="00237B9A">
        <w:rPr>
          <w:noProof/>
        </w:rPr>
        <w:t>två</w:t>
      </w:r>
      <w:r w:rsidR="00C7263B">
        <w:rPr>
          <w:noProof/>
        </w:rPr>
        <w:t xml:space="preserve"> projekten</w:t>
      </w:r>
      <w:r w:rsidR="000055B0">
        <w:rPr>
          <w:noProof/>
        </w:rPr>
        <w:t>.</w:t>
      </w:r>
    </w:p>
    <w:p w14:paraId="44295939" w14:textId="5321D50C" w:rsidR="00090254" w:rsidRDefault="007B5CB0" w:rsidP="00090254">
      <w:pPr>
        <w:spacing w:line="360" w:lineRule="auto"/>
      </w:pPr>
      <w:r w:rsidRPr="005954E2">
        <w:rPr>
          <w:b/>
          <w:sz w:val="21"/>
          <w:szCs w:val="21"/>
        </w:rPr>
        <w:t xml:space="preserve">Café </w:t>
      </w:r>
      <w:r w:rsidRPr="002764E4">
        <w:rPr>
          <w:b/>
          <w:sz w:val="22"/>
          <w:szCs w:val="22"/>
        </w:rPr>
        <w:t>Världen</w:t>
      </w:r>
      <w:r w:rsidR="007F5DCF">
        <w:rPr>
          <w:b/>
          <w:sz w:val="21"/>
          <w:szCs w:val="21"/>
        </w:rPr>
        <w:br/>
      </w:r>
      <w:r w:rsidR="006D7DEB">
        <w:t>Inget</w:t>
      </w:r>
      <w:r w:rsidR="003A46B5">
        <w:t xml:space="preserve"> Café Världen </w:t>
      </w:r>
      <w:r w:rsidR="006D7DEB">
        <w:t>genomfördes under 2022</w:t>
      </w:r>
      <w:r w:rsidR="003A46B5">
        <w:t>.</w:t>
      </w:r>
    </w:p>
    <w:p w14:paraId="43002B56" w14:textId="7206228D" w:rsidR="008845F5" w:rsidRPr="007F5DCF" w:rsidRDefault="008845F5" w:rsidP="00090254">
      <w:pPr>
        <w:spacing w:line="360" w:lineRule="auto"/>
        <w:rPr>
          <w:b/>
          <w:sz w:val="22"/>
          <w:szCs w:val="22"/>
        </w:rPr>
      </w:pPr>
      <w:r w:rsidRPr="002764E4">
        <w:rPr>
          <w:b/>
          <w:sz w:val="22"/>
          <w:szCs w:val="22"/>
        </w:rPr>
        <w:t>Samarbete med ABC (Arabiska Bokstavscentret)</w:t>
      </w:r>
      <w:r>
        <w:rPr>
          <w:b/>
          <w:sz w:val="22"/>
          <w:szCs w:val="22"/>
        </w:rPr>
        <w:br/>
      </w:r>
      <w:r w:rsidRPr="002764E4">
        <w:t xml:space="preserve">FIF </w:t>
      </w:r>
      <w:r w:rsidR="006D7DEB">
        <w:t xml:space="preserve">har haft </w:t>
      </w:r>
      <w:r w:rsidRPr="002764E4">
        <w:t xml:space="preserve">verksamhet i ABC:s lokaler på Skolspåret i Hjällbo. Där har </w:t>
      </w:r>
      <w:r w:rsidR="00C7263B">
        <w:t>föreningen</w:t>
      </w:r>
      <w:r w:rsidRPr="002764E4">
        <w:t xml:space="preserve"> haft </w:t>
      </w:r>
      <w:r w:rsidR="00C7263B">
        <w:t>si</w:t>
      </w:r>
      <w:r w:rsidR="006D7DEB">
        <w:t>tt årsmöte, två</w:t>
      </w:r>
      <w:r w:rsidRPr="002764E4">
        <w:t xml:space="preserve"> </w:t>
      </w:r>
      <w:r w:rsidR="003A46B5">
        <w:t>arbets</w:t>
      </w:r>
      <w:r w:rsidRPr="002764E4">
        <w:t>möte</w:t>
      </w:r>
      <w:r w:rsidR="006D7DEB">
        <w:t>n</w:t>
      </w:r>
      <w:r w:rsidR="000055B0">
        <w:t xml:space="preserve"> och </w:t>
      </w:r>
      <w:r w:rsidR="00F451E7">
        <w:t xml:space="preserve">två </w:t>
      </w:r>
      <w:r w:rsidR="000055B0">
        <w:t>styrelsemöten</w:t>
      </w:r>
      <w:r w:rsidR="00F451E7">
        <w:t>.</w:t>
      </w:r>
    </w:p>
    <w:p w14:paraId="788B5E67" w14:textId="56693F33" w:rsidR="007F5DCF" w:rsidRDefault="007B5CB0" w:rsidP="004C3067">
      <w:r w:rsidRPr="002764E4">
        <w:rPr>
          <w:b/>
          <w:sz w:val="22"/>
          <w:szCs w:val="22"/>
        </w:rPr>
        <w:t xml:space="preserve">Läxhjälp </w:t>
      </w:r>
      <w:r w:rsidR="007F5DCF">
        <w:rPr>
          <w:b/>
          <w:sz w:val="22"/>
          <w:szCs w:val="22"/>
        </w:rPr>
        <w:br/>
      </w:r>
      <w:r w:rsidR="006D7DEB">
        <w:t xml:space="preserve">FIF bedrev läxhjälp under första halvåret 2022. Det finns planer på att FIF tillsammans med ABC ska starta läxhjälp </w:t>
      </w:r>
      <w:r w:rsidR="00DD3A04">
        <w:t>i en större och mer organiserad regi.</w:t>
      </w:r>
    </w:p>
    <w:p w14:paraId="39BDF348" w14:textId="540D4E1C" w:rsidR="005026E0" w:rsidRPr="0029503C" w:rsidRDefault="005026E0" w:rsidP="00A14AC1">
      <w:pPr>
        <w:pStyle w:val="Rubrik2"/>
        <w:rPr>
          <w:noProof/>
          <w:sz w:val="22"/>
          <w:szCs w:val="22"/>
        </w:rPr>
      </w:pPr>
      <w:r>
        <w:rPr>
          <w:noProof/>
          <w:sz w:val="22"/>
          <w:szCs w:val="22"/>
        </w:rPr>
        <w:t>Möten, styrelseuppdrag och revision</w:t>
      </w:r>
      <w:r w:rsidR="0029503C">
        <w:rPr>
          <w:noProof/>
          <w:sz w:val="22"/>
          <w:szCs w:val="22"/>
        </w:rPr>
        <w:br/>
      </w:r>
      <w:r w:rsidRPr="00F451E7">
        <w:rPr>
          <w:rFonts w:asciiTheme="minorHAnsi" w:eastAsiaTheme="minorHAnsi" w:hAnsiTheme="minorHAnsi" w:cstheme="minorBidi"/>
          <w:b w:val="0"/>
          <w:bCs w:val="0"/>
          <w:noProof/>
          <w:color w:val="404040" w:themeColor="text1" w:themeTint="BF"/>
          <w:sz w:val="20"/>
        </w:rPr>
        <w:t>I styrelsens uppdrag ingår att planera och bedriva verksamheten enligt gällande stadgar samtidigt som ekonomin ska vara i gott skick. Via medlemsavgifterna ska en betydande del av verksamheten finansieras.</w:t>
      </w:r>
    </w:p>
    <w:p w14:paraId="633B711C" w14:textId="6129BAE4" w:rsidR="005026E0" w:rsidRPr="00DC49A6" w:rsidRDefault="005026E0" w:rsidP="00DC49A6">
      <w:pPr>
        <w:pStyle w:val="Rubrik2"/>
        <w:rPr>
          <w:rFonts w:asciiTheme="minorHAnsi" w:eastAsiaTheme="minorHAnsi" w:hAnsiTheme="minorHAnsi" w:cstheme="minorBidi"/>
          <w:b w:val="0"/>
          <w:bCs w:val="0"/>
          <w:noProof/>
          <w:color w:val="404040" w:themeColor="text1" w:themeTint="BF"/>
          <w:sz w:val="20"/>
        </w:rPr>
      </w:pPr>
      <w:r w:rsidRPr="00F451E7">
        <w:rPr>
          <w:rFonts w:asciiTheme="minorHAnsi" w:eastAsiaTheme="minorHAnsi" w:hAnsiTheme="minorHAnsi" w:cstheme="minorBidi"/>
          <w:b w:val="0"/>
          <w:bCs w:val="0"/>
          <w:noProof/>
          <w:color w:val="404040" w:themeColor="text1" w:themeTint="BF"/>
          <w:sz w:val="20"/>
        </w:rPr>
        <w:t xml:space="preserve">Styrelsen hade </w:t>
      </w:r>
      <w:r w:rsidR="00DD3A04">
        <w:rPr>
          <w:rFonts w:asciiTheme="minorHAnsi" w:eastAsiaTheme="minorHAnsi" w:hAnsiTheme="minorHAnsi" w:cstheme="minorBidi"/>
          <w:b w:val="0"/>
          <w:bCs w:val="0"/>
          <w:noProof/>
          <w:color w:val="404040" w:themeColor="text1" w:themeTint="BF"/>
          <w:sz w:val="20"/>
        </w:rPr>
        <w:t>fem styrelsemöten och</w:t>
      </w:r>
      <w:r w:rsidRPr="00F451E7">
        <w:rPr>
          <w:rFonts w:asciiTheme="minorHAnsi" w:eastAsiaTheme="minorHAnsi" w:hAnsiTheme="minorHAnsi" w:cstheme="minorBidi"/>
          <w:b w:val="0"/>
          <w:bCs w:val="0"/>
          <w:noProof/>
          <w:color w:val="404040" w:themeColor="text1" w:themeTint="BF"/>
          <w:sz w:val="20"/>
        </w:rPr>
        <w:t xml:space="preserve"> </w:t>
      </w:r>
      <w:r w:rsidR="00DD3A04">
        <w:rPr>
          <w:rFonts w:asciiTheme="minorHAnsi" w:eastAsiaTheme="minorHAnsi" w:hAnsiTheme="minorHAnsi" w:cstheme="minorBidi"/>
          <w:b w:val="0"/>
          <w:bCs w:val="0"/>
          <w:noProof/>
          <w:color w:val="404040" w:themeColor="text1" w:themeTint="BF"/>
          <w:sz w:val="20"/>
        </w:rPr>
        <w:t>fem</w:t>
      </w:r>
      <w:r w:rsidRPr="00F451E7">
        <w:rPr>
          <w:rFonts w:asciiTheme="minorHAnsi" w:eastAsiaTheme="minorHAnsi" w:hAnsiTheme="minorHAnsi" w:cstheme="minorBidi"/>
          <w:b w:val="0"/>
          <w:bCs w:val="0"/>
          <w:noProof/>
          <w:color w:val="404040" w:themeColor="text1" w:themeTint="BF"/>
          <w:sz w:val="20"/>
        </w:rPr>
        <w:t xml:space="preserve"> arbetsmöten under</w:t>
      </w:r>
      <w:r w:rsidR="00DD3A04">
        <w:rPr>
          <w:rFonts w:asciiTheme="minorHAnsi" w:eastAsiaTheme="minorHAnsi" w:hAnsiTheme="minorHAnsi" w:cstheme="minorBidi"/>
          <w:b w:val="0"/>
          <w:bCs w:val="0"/>
          <w:noProof/>
          <w:color w:val="404040" w:themeColor="text1" w:themeTint="BF"/>
          <w:sz w:val="20"/>
        </w:rPr>
        <w:t xml:space="preserve"> 2022</w:t>
      </w:r>
      <w:r w:rsidRPr="00F451E7">
        <w:rPr>
          <w:rFonts w:asciiTheme="minorHAnsi" w:eastAsiaTheme="minorHAnsi" w:hAnsiTheme="minorHAnsi" w:cstheme="minorBidi"/>
          <w:b w:val="0"/>
          <w:bCs w:val="0"/>
          <w:noProof/>
          <w:color w:val="404040" w:themeColor="text1" w:themeTint="BF"/>
          <w:sz w:val="20"/>
        </w:rPr>
        <w:t xml:space="preserve">. </w:t>
      </w:r>
      <w:r w:rsidR="0029503C">
        <w:rPr>
          <w:rFonts w:asciiTheme="minorHAnsi" w:eastAsiaTheme="minorHAnsi" w:hAnsiTheme="minorHAnsi" w:cstheme="minorBidi"/>
          <w:b w:val="0"/>
          <w:bCs w:val="0"/>
          <w:noProof/>
          <w:color w:val="404040" w:themeColor="text1" w:themeTint="BF"/>
          <w:sz w:val="20"/>
        </w:rPr>
        <w:t>Tre av dessa</w:t>
      </w:r>
      <w:r w:rsidR="00DD3A04">
        <w:rPr>
          <w:rFonts w:asciiTheme="minorHAnsi" w:eastAsiaTheme="minorHAnsi" w:hAnsiTheme="minorHAnsi" w:cstheme="minorBidi"/>
          <w:b w:val="0"/>
          <w:bCs w:val="0"/>
          <w:noProof/>
          <w:color w:val="404040" w:themeColor="text1" w:themeTint="BF"/>
          <w:sz w:val="20"/>
        </w:rPr>
        <w:t xml:space="preserve"> möten har </w:t>
      </w:r>
      <w:r w:rsidR="0029503C">
        <w:rPr>
          <w:rFonts w:asciiTheme="minorHAnsi" w:eastAsiaTheme="minorHAnsi" w:hAnsiTheme="minorHAnsi" w:cstheme="minorBidi"/>
          <w:b w:val="0"/>
          <w:bCs w:val="0"/>
          <w:noProof/>
          <w:color w:val="404040" w:themeColor="text1" w:themeTint="BF"/>
          <w:sz w:val="20"/>
        </w:rPr>
        <w:t>genomförts</w:t>
      </w:r>
      <w:r w:rsidR="00DD3A04">
        <w:rPr>
          <w:rFonts w:asciiTheme="minorHAnsi" w:eastAsiaTheme="minorHAnsi" w:hAnsiTheme="minorHAnsi" w:cstheme="minorBidi"/>
          <w:b w:val="0"/>
          <w:bCs w:val="0"/>
          <w:noProof/>
          <w:color w:val="404040" w:themeColor="text1" w:themeTint="BF"/>
          <w:sz w:val="20"/>
        </w:rPr>
        <w:t xml:space="preserve"> på restaurang Salvatore i Hjällbo där vi har kunnat sitta i ett enskilt rum. FIF har försökt att skaffa en egen lokal att bedriva verksamheten i. Tyvärr har alla alternativ varit för dyra. Styrelsen fortsätter med sökandet.</w:t>
      </w:r>
      <w:r w:rsidR="00DC49A6">
        <w:rPr>
          <w:rFonts w:asciiTheme="minorHAnsi" w:eastAsiaTheme="minorHAnsi" w:hAnsiTheme="minorHAnsi" w:cstheme="minorBidi"/>
          <w:b w:val="0"/>
          <w:bCs w:val="0"/>
          <w:noProof/>
          <w:color w:val="404040" w:themeColor="text1" w:themeTint="BF"/>
          <w:sz w:val="20"/>
        </w:rPr>
        <w:br/>
      </w:r>
    </w:p>
    <w:p w14:paraId="729710C0" w14:textId="00B3ED22" w:rsidR="00DC49A6" w:rsidRDefault="00DC49A6" w:rsidP="00A14AC1">
      <w:pPr>
        <w:rPr>
          <w:noProof/>
        </w:rPr>
      </w:pPr>
      <w:r>
        <w:rPr>
          <w:noProof/>
        </w:rPr>
        <w:t>FIF har startat arbetet med att uppdatera och m</w:t>
      </w:r>
      <w:r w:rsidR="0029503C">
        <w:rPr>
          <w:noProof/>
        </w:rPr>
        <w:t>odernisera föreningens stadgar. Arbetet med detta kommer att återupptas och slutföras 2023.</w:t>
      </w:r>
    </w:p>
    <w:p w14:paraId="00F40AC1" w14:textId="19399935" w:rsidR="00A14AC1" w:rsidRDefault="00ED2490" w:rsidP="00A14AC1">
      <w:r w:rsidRPr="00E44AE6">
        <w:rPr>
          <w:noProof/>
        </w:rPr>
        <w:lastRenderedPageBreak/>
        <w:t>På FIF:s årsmöte</w:t>
      </w:r>
      <w:r>
        <w:rPr>
          <w:noProof/>
        </w:rPr>
        <w:t xml:space="preserve"> omvaldes Johnny </w:t>
      </w:r>
      <w:r w:rsidR="00237B9A">
        <w:rPr>
          <w:noProof/>
        </w:rPr>
        <w:t>Andersson</w:t>
      </w:r>
      <w:r>
        <w:rPr>
          <w:noProof/>
        </w:rPr>
        <w:t>, Klas Magnusson, Ehsan Ullah Khan</w:t>
      </w:r>
      <w:r w:rsidR="007E1B4E">
        <w:rPr>
          <w:noProof/>
        </w:rPr>
        <w:t>, Johan Andersson</w:t>
      </w:r>
      <w:r>
        <w:rPr>
          <w:noProof/>
        </w:rPr>
        <w:t xml:space="preserve"> och Katarina Bredberg </w:t>
      </w:r>
      <w:r w:rsidR="00F451E7">
        <w:rPr>
          <w:noProof/>
        </w:rPr>
        <w:t>till</w:t>
      </w:r>
      <w:r>
        <w:rPr>
          <w:noProof/>
        </w:rPr>
        <w:t xml:space="preserve"> </w:t>
      </w:r>
      <w:r w:rsidR="00237B9A">
        <w:rPr>
          <w:noProof/>
        </w:rPr>
        <w:t xml:space="preserve">ordinarie </w:t>
      </w:r>
      <w:r>
        <w:rPr>
          <w:noProof/>
        </w:rPr>
        <w:t>styre</w:t>
      </w:r>
      <w:r w:rsidR="00237B9A">
        <w:rPr>
          <w:noProof/>
        </w:rPr>
        <w:t>lseledamöter</w:t>
      </w:r>
      <w:r>
        <w:rPr>
          <w:noProof/>
        </w:rPr>
        <w:t>.</w:t>
      </w:r>
      <w:r w:rsidR="00DD3A04">
        <w:rPr>
          <w:noProof/>
        </w:rPr>
        <w:t xml:space="preserve"> </w:t>
      </w:r>
      <w:r w:rsidR="007E1B4E">
        <w:rPr>
          <w:noProof/>
        </w:rPr>
        <w:t>Sama Imad, Alia Hassan</w:t>
      </w:r>
      <w:r w:rsidR="00F451E7">
        <w:rPr>
          <w:noProof/>
        </w:rPr>
        <w:t xml:space="preserve"> och Elias </w:t>
      </w:r>
      <w:r w:rsidR="006809D6">
        <w:rPr>
          <w:noProof/>
        </w:rPr>
        <w:t xml:space="preserve">Hazara </w:t>
      </w:r>
      <w:r w:rsidR="007E1B4E">
        <w:rPr>
          <w:noProof/>
        </w:rPr>
        <w:t xml:space="preserve">valdes till suppleanter. Delavar Feizi </w:t>
      </w:r>
      <w:r w:rsidR="00F451E7">
        <w:rPr>
          <w:noProof/>
        </w:rPr>
        <w:t>valdes till</w:t>
      </w:r>
      <w:r w:rsidR="007E1B4E">
        <w:rPr>
          <w:noProof/>
        </w:rPr>
        <w:t xml:space="preserve"> en av två</w:t>
      </w:r>
      <w:r w:rsidR="00F451E7">
        <w:rPr>
          <w:noProof/>
        </w:rPr>
        <w:t xml:space="preserve"> ordinarie revisor</w:t>
      </w:r>
      <w:r w:rsidR="007E1B4E">
        <w:rPr>
          <w:noProof/>
        </w:rPr>
        <w:t>er</w:t>
      </w:r>
      <w:r w:rsidR="00F451E7">
        <w:rPr>
          <w:noProof/>
        </w:rPr>
        <w:t xml:space="preserve">. </w:t>
      </w:r>
    </w:p>
    <w:p w14:paraId="0E823470" w14:textId="7E28A15A" w:rsidR="008517C1" w:rsidRDefault="006343D6" w:rsidP="00A14AC1">
      <w:pPr>
        <w:rPr>
          <w:noProof/>
        </w:rPr>
      </w:pPr>
      <w:r>
        <w:rPr>
          <w:noProof/>
        </w:rPr>
        <w:t xml:space="preserve">Göteborg den </w:t>
      </w:r>
      <w:r w:rsidR="00237B9A">
        <w:rPr>
          <w:noProof/>
        </w:rPr>
        <w:t>26</w:t>
      </w:r>
      <w:r>
        <w:rPr>
          <w:noProof/>
        </w:rPr>
        <w:t xml:space="preserve"> februari 202</w:t>
      </w:r>
      <w:r w:rsidR="00DD3A04">
        <w:rPr>
          <w:noProof/>
        </w:rPr>
        <w:t>3</w:t>
      </w:r>
    </w:p>
    <w:p w14:paraId="555B986C" w14:textId="77777777" w:rsidR="006343D6" w:rsidRDefault="006343D6" w:rsidP="00A14AC1">
      <w:pPr>
        <w:rPr>
          <w:noProof/>
        </w:rPr>
      </w:pPr>
    </w:p>
    <w:p w14:paraId="43EB5394" w14:textId="3699F870" w:rsidR="006343D6" w:rsidRDefault="006343D6" w:rsidP="00A14AC1">
      <w:pPr>
        <w:rPr>
          <w:noProof/>
        </w:rPr>
      </w:pPr>
      <w:r>
        <w:rPr>
          <w:noProof/>
        </w:rPr>
        <w:t>Styrelsen:</w:t>
      </w:r>
    </w:p>
    <w:p w14:paraId="3235E97E" w14:textId="1B83C767" w:rsidR="008517C1" w:rsidRDefault="008517C1" w:rsidP="00A14AC1">
      <w:pPr>
        <w:rPr>
          <w:noProof/>
        </w:rPr>
      </w:pPr>
    </w:p>
    <w:p w14:paraId="44967A40" w14:textId="2431B2A5" w:rsidR="00666CEF" w:rsidRDefault="008517C1" w:rsidP="00A14AC1">
      <w:pPr>
        <w:rPr>
          <w:noProof/>
        </w:rPr>
      </w:pPr>
      <w:r>
        <w:rPr>
          <w:noProof/>
        </w:rPr>
        <w:t>Johnny Andersson</w:t>
      </w:r>
      <w:r>
        <w:rPr>
          <w:noProof/>
        </w:rPr>
        <w:tab/>
        <w:t>Klas Magnusson</w:t>
      </w:r>
      <w:r>
        <w:rPr>
          <w:noProof/>
        </w:rPr>
        <w:tab/>
        <w:t>Katarina Bredberg</w:t>
      </w:r>
    </w:p>
    <w:p w14:paraId="0432BF4B" w14:textId="752E5E5A" w:rsidR="00666CEF" w:rsidRDefault="00666CEF" w:rsidP="00A14AC1">
      <w:pPr>
        <w:rPr>
          <w:noProof/>
        </w:rPr>
      </w:pPr>
    </w:p>
    <w:p w14:paraId="2D4D3274" w14:textId="219F3012" w:rsidR="000924C6" w:rsidRPr="000924C6" w:rsidRDefault="008517C1" w:rsidP="00095107">
      <w:pPr>
        <w:rPr>
          <w:noProof/>
        </w:rPr>
      </w:pPr>
      <w:r>
        <w:rPr>
          <w:noProof/>
        </w:rPr>
        <w:t>Amir Sadayo</w:t>
      </w:r>
      <w:r>
        <w:rPr>
          <w:noProof/>
        </w:rPr>
        <w:tab/>
      </w:r>
      <w:r>
        <w:rPr>
          <w:noProof/>
        </w:rPr>
        <w:tab/>
        <w:t>Ehsan Ullah Khan</w:t>
      </w:r>
      <w:r>
        <w:rPr>
          <w:noProof/>
        </w:rPr>
        <w:tab/>
        <w:t>Martin Gustavsson</w:t>
      </w:r>
    </w:p>
    <w:p w14:paraId="059569A8" w14:textId="77777777" w:rsidR="000924C6" w:rsidRDefault="000924C6" w:rsidP="00095107"/>
    <w:p w14:paraId="50030505" w14:textId="74185B9B" w:rsidR="000924C6" w:rsidRPr="00DD3A04" w:rsidRDefault="008517C1" w:rsidP="00095107">
      <w:proofErr w:type="spellStart"/>
      <w:r w:rsidRPr="00DD3A04">
        <w:t>Zehaie</w:t>
      </w:r>
      <w:proofErr w:type="spellEnd"/>
      <w:r w:rsidRPr="00DD3A04">
        <w:t xml:space="preserve"> </w:t>
      </w:r>
      <w:proofErr w:type="spellStart"/>
      <w:r w:rsidRPr="00DD3A04">
        <w:t>Keleta</w:t>
      </w:r>
      <w:proofErr w:type="spellEnd"/>
      <w:r w:rsidRPr="00DD3A04">
        <w:tab/>
      </w:r>
      <w:r w:rsidRPr="00DD3A04">
        <w:tab/>
      </w:r>
      <w:proofErr w:type="spellStart"/>
      <w:r w:rsidR="001473D1" w:rsidRPr="00DD3A04">
        <w:t>Shler</w:t>
      </w:r>
      <w:proofErr w:type="spellEnd"/>
      <w:r w:rsidR="001473D1" w:rsidRPr="00DD3A04">
        <w:t xml:space="preserve"> Faraj</w:t>
      </w:r>
      <w:r w:rsidR="007E1B4E">
        <w:tab/>
      </w:r>
      <w:r w:rsidR="007E1B4E">
        <w:tab/>
        <w:t>Johan Andersson</w:t>
      </w:r>
      <w:r w:rsidR="00237B9A">
        <w:br/>
        <w:t>(Meddelade</w:t>
      </w:r>
      <w:r w:rsidR="00237B9A">
        <w:br/>
        <w:t>sin avgång i</w:t>
      </w:r>
      <w:r w:rsidR="00DD3A04" w:rsidRPr="00DD3A04">
        <w:t xml:space="preserve"> </w:t>
      </w:r>
      <w:r w:rsidR="00237B9A">
        <w:br/>
      </w:r>
      <w:r w:rsidR="00DD3A04">
        <w:t>okt 2022)</w:t>
      </w:r>
      <w:r w:rsidR="001473D1" w:rsidRPr="00DD3A04">
        <w:tab/>
      </w:r>
      <w:r w:rsidR="001473D1" w:rsidRPr="00DD3A04">
        <w:tab/>
      </w:r>
    </w:p>
    <w:p w14:paraId="41CAE541" w14:textId="60388018" w:rsidR="00AB4562" w:rsidRPr="00673202" w:rsidRDefault="00095CA6">
      <w:pPr>
        <w:pStyle w:val="Rubrik1"/>
        <w:rPr>
          <w:noProof/>
        </w:rPr>
      </w:pPr>
      <w:bookmarkStart w:id="2" w:name="_Toc447983890"/>
      <w:r>
        <w:rPr>
          <w:noProof/>
        </w:rPr>
        <w:lastRenderedPageBreak/>
        <w:t>Styrelsen</w:t>
      </w:r>
      <w:bookmarkEnd w:id="2"/>
      <w:r w:rsidR="00DC49A6">
        <w:rPr>
          <w:noProof/>
        </w:rPr>
        <w:t xml:space="preserve"> 2022</w:t>
      </w:r>
    </w:p>
    <w:p w14:paraId="1FC9B99E" w14:textId="381D569C" w:rsidR="00AB4562" w:rsidRPr="005B3E7F" w:rsidRDefault="00AB4562">
      <w:pPr>
        <w:rPr>
          <w:b/>
          <w:noProof/>
          <w:sz w:val="28"/>
          <w:szCs w:val="28"/>
        </w:rPr>
      </w:pPr>
    </w:p>
    <w:tbl>
      <w:tblPr>
        <w:tblW w:w="5609" w:type="pct"/>
        <w:tblCellMar>
          <w:right w:w="28" w:type="dxa"/>
        </w:tblCellMar>
        <w:tblLook w:val="04A0" w:firstRow="1" w:lastRow="0" w:firstColumn="1" w:lastColumn="0" w:noHBand="0" w:noVBand="1"/>
        <w:tblDescription w:val="Contact Info Table"/>
      </w:tblPr>
      <w:tblGrid>
        <w:gridCol w:w="1366"/>
        <w:gridCol w:w="2507"/>
        <w:gridCol w:w="1367"/>
        <w:gridCol w:w="142"/>
        <w:gridCol w:w="200"/>
        <w:gridCol w:w="192"/>
        <w:gridCol w:w="986"/>
        <w:gridCol w:w="713"/>
        <w:gridCol w:w="1603"/>
      </w:tblGrid>
      <w:tr w:rsidR="009E07C0" w:rsidRPr="003B21D3" w14:paraId="2E1FF8EC" w14:textId="77777777" w:rsidTr="006809D6">
        <w:tc>
          <w:tcPr>
            <w:tcW w:w="753" w:type="pct"/>
          </w:tcPr>
          <w:p w14:paraId="18E2B56C" w14:textId="77777777" w:rsidR="00AB4562" w:rsidRPr="00673202" w:rsidRDefault="000C32FB">
            <w:pPr>
              <w:rPr>
                <w:noProof/>
              </w:rPr>
            </w:pPr>
            <w:r w:rsidRPr="00673202">
              <w:rPr>
                <w:noProof/>
              </w:rPr>
              <w:drawing>
                <wp:inline distT="0" distB="0" distL="0" distR="0" wp14:anchorId="15B015D8" wp14:editId="2BC01C68">
                  <wp:extent cx="703580" cy="809625"/>
                  <wp:effectExtent l="38100" t="38100" r="39370" b="47625"/>
                  <wp:docPr id="9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7.jpg"/>
                          <pic:cNvPicPr preferRelativeResize="0"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088" cy="810210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1" w:type="pct"/>
          </w:tcPr>
          <w:p w14:paraId="4C56AD9A" w14:textId="77777777" w:rsidR="00AB4562" w:rsidRPr="003B21D3" w:rsidRDefault="00F418D9" w:rsidP="00BB364C">
            <w:pPr>
              <w:pStyle w:val="Tabell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5168" behindDoc="1" locked="0" layoutInCell="1" allowOverlap="1" wp14:anchorId="5DBDB53D" wp14:editId="51DECE22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3810</wp:posOffset>
                      </wp:positionV>
                      <wp:extent cx="1590675" cy="1438275"/>
                      <wp:effectExtent l="0" t="0" r="9525" b="9525"/>
                      <wp:wrapNone/>
                      <wp:docPr id="17" name="Textrut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0675" cy="1438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97744D" w14:textId="77777777" w:rsidR="005026E0" w:rsidRPr="00673202" w:rsidRDefault="005026E0" w:rsidP="00F418D9">
                                  <w:pPr>
                                    <w:pStyle w:val="Tabelltext"/>
                                    <w:rPr>
                                      <w:rStyle w:val="Stark"/>
                                      <w:noProof/>
                                    </w:rPr>
                                  </w:pPr>
                                  <w:r>
                                    <w:rPr>
                                      <w:rStyle w:val="Stark"/>
                                      <w:noProof/>
                                    </w:rPr>
                                    <w:t>Johnny Andersson</w:t>
                                  </w:r>
                                </w:p>
                                <w:p w14:paraId="2855651F" w14:textId="77777777" w:rsidR="005026E0" w:rsidRPr="00673202" w:rsidRDefault="005026E0" w:rsidP="00F418D9">
                                  <w:pPr>
                                    <w:pStyle w:val="Tabelltext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Ordförande</w:t>
                                  </w:r>
                                </w:p>
                                <w:p w14:paraId="6F15241C" w14:textId="319AFEB7" w:rsidR="005026E0" w:rsidRDefault="007E1B4E" w:rsidP="00F418D9">
                                  <w:r>
                                    <w:rPr>
                                      <w:noProof/>
                                    </w:rPr>
                                    <w:t>073-3506100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DB53D" id="Textruta 2" o:spid="_x0000_s1028" type="#_x0000_t202" style="position:absolute;margin-left:-.8pt;margin-top:.3pt;width:125.25pt;height:113.2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" stroked="f">
                      <v:textbox>
                        <w:txbxContent>
                          <w:p w14:paraId="1797744D" w14:textId="77777777" w:rsidR="005026E0" w:rsidRPr="00673202" w:rsidRDefault="005026E0" w:rsidP="00F418D9">
                            <w:pPr>
                              <w:pStyle w:val="Tabelltext"/>
                              <w:rPr>
                                <w:rStyle w:val="Stark"/>
                                <w:noProof/>
                              </w:rPr>
                            </w:pPr>
                            <w:r>
                              <w:rPr>
                                <w:rStyle w:val="Stark"/>
                                <w:noProof/>
                              </w:rPr>
                              <w:t>Johnny Andersson</w:t>
                            </w:r>
                          </w:p>
                          <w:p w14:paraId="2855651F" w14:textId="77777777" w:rsidR="005026E0" w:rsidRPr="00673202" w:rsidRDefault="005026E0" w:rsidP="00F418D9">
                            <w:pPr>
                              <w:pStyle w:val="Tabelltext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Ordförande</w:t>
                            </w:r>
                          </w:p>
                          <w:p w14:paraId="6F15241C" w14:textId="319AFEB7" w:rsidR="005026E0" w:rsidRDefault="007E1B4E" w:rsidP="00F418D9">
                            <w:r>
                              <w:rPr>
                                <w:noProof/>
                              </w:rPr>
                              <w:t>073-3506100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53" w:type="pct"/>
          </w:tcPr>
          <w:p w14:paraId="344EBDB8" w14:textId="46B55AF6" w:rsidR="00AB4562" w:rsidRPr="00673202" w:rsidRDefault="006343D6">
            <w:pPr>
              <w:rPr>
                <w:noProof/>
              </w:rPr>
            </w:pPr>
            <w:r w:rsidRPr="00673202">
              <w:rPr>
                <w:noProof/>
              </w:rPr>
              <w:drawing>
                <wp:inline distT="0" distB="0" distL="0" distR="0" wp14:anchorId="366F6FBA" wp14:editId="6C1DFCAC">
                  <wp:extent cx="692658" cy="923544"/>
                  <wp:effectExtent l="38100" t="38100" r="31750" b="29210"/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BF3.jpg"/>
                          <pic:cNvPicPr preferRelativeResize="0"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658" cy="923544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pct"/>
            <w:gridSpan w:val="6"/>
          </w:tcPr>
          <w:p w14:paraId="4BD10E57" w14:textId="3288F506" w:rsidR="00AB4562" w:rsidRPr="00237B9A" w:rsidRDefault="006343D6" w:rsidP="00F418D9">
            <w:pPr>
              <w:pStyle w:val="Tabelltext"/>
              <w:rPr>
                <w:noProof/>
              </w:rPr>
            </w:pPr>
            <w:r w:rsidRPr="005727D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8" behindDoc="1" locked="0" layoutInCell="1" allowOverlap="1" wp14:anchorId="6BB2F605" wp14:editId="51508ADE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67310</wp:posOffset>
                      </wp:positionV>
                      <wp:extent cx="1476375" cy="942975"/>
                      <wp:effectExtent l="0" t="0" r="9525" b="9525"/>
                      <wp:wrapNone/>
                      <wp:docPr id="19" name="Textrut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6375" cy="942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8597A7" w14:textId="77777777" w:rsidR="005026E0" w:rsidRPr="00673202" w:rsidRDefault="005026E0" w:rsidP="005727D0">
                                  <w:pPr>
                                    <w:pStyle w:val="Tabelltext"/>
                                    <w:rPr>
                                      <w:rStyle w:val="Stark"/>
                                      <w:noProof/>
                                    </w:rPr>
                                  </w:pPr>
                                  <w:r>
                                    <w:rPr>
                                      <w:rStyle w:val="Stark"/>
                                      <w:noProof/>
                                    </w:rPr>
                                    <w:t>Martin Gustavsson</w:t>
                                  </w:r>
                                </w:p>
                                <w:p w14:paraId="4617D56F" w14:textId="77777777" w:rsidR="005026E0" w:rsidRPr="00673202" w:rsidRDefault="005026E0" w:rsidP="005727D0">
                                  <w:pPr>
                                    <w:pStyle w:val="Tabelltext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Kassör</w:t>
                                  </w:r>
                                </w:p>
                                <w:p w14:paraId="1B63CF27" w14:textId="553EF87F" w:rsidR="005026E0" w:rsidRPr="00673202" w:rsidRDefault="007E1B4E" w:rsidP="00814596">
                                  <w:pPr>
                                    <w:pStyle w:val="Tabelltext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0709-283968</w:t>
                                  </w:r>
                                </w:p>
                                <w:p w14:paraId="5F0EDE1D" w14:textId="77777777" w:rsidR="005026E0" w:rsidRDefault="005026E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B2F605" id="_x0000_s1029" type="#_x0000_t202" style="position:absolute;margin-left:15.85pt;margin-top:5.3pt;width:116.25pt;height:74.2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" stroked="f">
                      <v:textbox>
                        <w:txbxContent>
                          <w:p w14:paraId="5E8597A7" w14:textId="77777777" w:rsidR="005026E0" w:rsidRPr="00673202" w:rsidRDefault="005026E0" w:rsidP="005727D0">
                            <w:pPr>
                              <w:pStyle w:val="Tabelltext"/>
                              <w:rPr>
                                <w:rStyle w:val="Stark"/>
                                <w:noProof/>
                              </w:rPr>
                            </w:pPr>
                            <w:r>
                              <w:rPr>
                                <w:rStyle w:val="Stark"/>
                                <w:noProof/>
                              </w:rPr>
                              <w:t>Martin Gustavsson</w:t>
                            </w:r>
                          </w:p>
                          <w:p w14:paraId="4617D56F" w14:textId="77777777" w:rsidR="005026E0" w:rsidRPr="00673202" w:rsidRDefault="005026E0" w:rsidP="005727D0">
                            <w:pPr>
                              <w:pStyle w:val="Tabelltext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Kassör</w:t>
                            </w:r>
                          </w:p>
                          <w:p w14:paraId="1B63CF27" w14:textId="553EF87F" w:rsidR="005026E0" w:rsidRPr="00673202" w:rsidRDefault="007E1B4E" w:rsidP="00814596">
                            <w:pPr>
                              <w:pStyle w:val="Tabelltext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0709-283968</w:t>
                            </w:r>
                          </w:p>
                          <w:p w14:paraId="5F0EDE1D" w14:textId="77777777" w:rsidR="005026E0" w:rsidRDefault="005026E0"/>
                        </w:txbxContent>
                      </v:textbox>
                    </v:shape>
                  </w:pict>
                </mc:Fallback>
              </mc:AlternateContent>
            </w:r>
            <w:r w:rsidR="006D6D67">
              <w:rPr>
                <w:rStyle w:val="Stark"/>
                <w:noProof/>
              </w:rPr>
              <w:t xml:space="preserve">  </w:t>
            </w:r>
          </w:p>
        </w:tc>
      </w:tr>
      <w:tr w:rsidR="005727D0" w:rsidRPr="003B21D3" w14:paraId="0ED8A713" w14:textId="77777777" w:rsidTr="006809D6">
        <w:trPr>
          <w:gridAfter w:val="2"/>
          <w:wAfter w:w="1276" w:type="pct"/>
        </w:trPr>
        <w:tc>
          <w:tcPr>
            <w:tcW w:w="753" w:type="pct"/>
          </w:tcPr>
          <w:p w14:paraId="1B9D3CFE" w14:textId="77777777" w:rsidR="00AB4562" w:rsidRPr="00237B9A" w:rsidRDefault="00AB4562">
            <w:pPr>
              <w:pStyle w:val="Ingetavstnd"/>
              <w:rPr>
                <w:noProof/>
              </w:rPr>
            </w:pPr>
          </w:p>
        </w:tc>
        <w:tc>
          <w:tcPr>
            <w:tcW w:w="1381" w:type="pct"/>
          </w:tcPr>
          <w:p w14:paraId="7A39AC25" w14:textId="77777777" w:rsidR="00AB4562" w:rsidRPr="00237B9A" w:rsidRDefault="00AB4562">
            <w:pPr>
              <w:pStyle w:val="Tabelltext"/>
              <w:rPr>
                <w:noProof/>
              </w:rPr>
            </w:pPr>
          </w:p>
        </w:tc>
        <w:tc>
          <w:tcPr>
            <w:tcW w:w="753" w:type="pct"/>
          </w:tcPr>
          <w:p w14:paraId="118DF969" w14:textId="77777777" w:rsidR="00AB4562" w:rsidRPr="00237B9A" w:rsidRDefault="00AB4562">
            <w:pPr>
              <w:pStyle w:val="Ingetavstnd"/>
              <w:rPr>
                <w:noProof/>
              </w:rPr>
            </w:pPr>
          </w:p>
        </w:tc>
        <w:tc>
          <w:tcPr>
            <w:tcW w:w="837" w:type="pct"/>
            <w:gridSpan w:val="4"/>
          </w:tcPr>
          <w:p w14:paraId="0EA5EF43" w14:textId="2B561A67" w:rsidR="00AB4562" w:rsidRPr="00237B9A" w:rsidRDefault="00AB4562">
            <w:pPr>
              <w:pStyle w:val="Tabelltext"/>
              <w:rPr>
                <w:noProof/>
              </w:rPr>
            </w:pPr>
          </w:p>
        </w:tc>
      </w:tr>
      <w:tr w:rsidR="005727D0" w:rsidRPr="007E45DB" w14:paraId="707EA130" w14:textId="77777777" w:rsidTr="006809D6">
        <w:trPr>
          <w:gridAfter w:val="2"/>
          <w:wAfter w:w="1276" w:type="pct"/>
        </w:trPr>
        <w:tc>
          <w:tcPr>
            <w:tcW w:w="753" w:type="pct"/>
          </w:tcPr>
          <w:p w14:paraId="288E2D31" w14:textId="43C4BA85" w:rsidR="00095CA6" w:rsidRPr="00673202" w:rsidRDefault="006343D6" w:rsidP="00095CA6">
            <w:pPr>
              <w:rPr>
                <w:noProof/>
              </w:rPr>
            </w:pPr>
            <w:r w:rsidRPr="00673202">
              <w:rPr>
                <w:noProof/>
              </w:rPr>
              <w:drawing>
                <wp:anchor distT="0" distB="0" distL="114300" distR="114300" simplePos="0" relativeHeight="251666432" behindDoc="0" locked="0" layoutInCell="1" allowOverlap="0" wp14:anchorId="7065296D" wp14:editId="5D87561A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160020</wp:posOffset>
                  </wp:positionV>
                  <wp:extent cx="690880" cy="690880"/>
                  <wp:effectExtent l="38100" t="38100" r="33020" b="33020"/>
                  <wp:wrapNone/>
                  <wp:docPr id="2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BF3.jpg"/>
                          <pic:cNvPicPr preferRelativeResize="0"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81" w:type="pct"/>
          </w:tcPr>
          <w:p w14:paraId="7168677F" w14:textId="79802CFA" w:rsidR="00F039F8" w:rsidRPr="00237B9A" w:rsidRDefault="006343D6" w:rsidP="005727D0">
            <w:pPr>
              <w:pStyle w:val="Tabell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558837C4" wp14:editId="472D6C35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137795</wp:posOffset>
                      </wp:positionV>
                      <wp:extent cx="1485900" cy="714375"/>
                      <wp:effectExtent l="0" t="0" r="0" b="9525"/>
                      <wp:wrapSquare wrapText="bothSides"/>
                      <wp:docPr id="21" name="Textrut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0" cy="714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78D9B0" w14:textId="77777777" w:rsidR="005026E0" w:rsidRPr="00673202" w:rsidRDefault="005026E0" w:rsidP="005727D0">
                                  <w:pPr>
                                    <w:pStyle w:val="Tabelltext"/>
                                    <w:rPr>
                                      <w:rStyle w:val="Stark"/>
                                      <w:noProof/>
                                    </w:rPr>
                                  </w:pPr>
                                  <w:r>
                                    <w:rPr>
                                      <w:rStyle w:val="Stark"/>
                                      <w:noProof/>
                                    </w:rPr>
                                    <w:t>Klas Magnusson</w:t>
                                  </w:r>
                                </w:p>
                                <w:p w14:paraId="6543F539" w14:textId="77777777" w:rsidR="005026E0" w:rsidRPr="00673202" w:rsidRDefault="005026E0" w:rsidP="005727D0">
                                  <w:pPr>
                                    <w:pStyle w:val="Tabelltext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Ledamot</w:t>
                                  </w:r>
                                </w:p>
                                <w:p w14:paraId="7B238610" w14:textId="12A6365E" w:rsidR="005026E0" w:rsidRPr="00673202" w:rsidRDefault="005026E0" w:rsidP="005727D0">
                                  <w:pPr>
                                    <w:pStyle w:val="Tabelltext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070-4123869</w:t>
                                  </w:r>
                                </w:p>
                                <w:p w14:paraId="1CDB0568" w14:textId="77777777" w:rsidR="005026E0" w:rsidRDefault="005026E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8837C4" id="_x0000_s1030" type="#_x0000_t202" style="position:absolute;margin-left:.25pt;margin-top:10.85pt;width:117pt;height:56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" stroked="f">
                      <v:textbox>
                        <w:txbxContent>
                          <w:p w14:paraId="0678D9B0" w14:textId="77777777" w:rsidR="005026E0" w:rsidRPr="00673202" w:rsidRDefault="005026E0" w:rsidP="005727D0">
                            <w:pPr>
                              <w:pStyle w:val="Tabelltext"/>
                              <w:rPr>
                                <w:rStyle w:val="Stark"/>
                                <w:noProof/>
                              </w:rPr>
                            </w:pPr>
                            <w:r>
                              <w:rPr>
                                <w:rStyle w:val="Stark"/>
                                <w:noProof/>
                              </w:rPr>
                              <w:t>Klas Magnusson</w:t>
                            </w:r>
                          </w:p>
                          <w:p w14:paraId="6543F539" w14:textId="77777777" w:rsidR="005026E0" w:rsidRPr="00673202" w:rsidRDefault="005026E0" w:rsidP="005727D0">
                            <w:pPr>
                              <w:pStyle w:val="Tabelltext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Ledamot</w:t>
                            </w:r>
                          </w:p>
                          <w:p w14:paraId="7B238610" w14:textId="12A6365E" w:rsidR="005026E0" w:rsidRPr="00673202" w:rsidRDefault="005026E0" w:rsidP="005727D0">
                            <w:pPr>
                              <w:pStyle w:val="Tabelltext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070-4123869</w:t>
                            </w:r>
                          </w:p>
                          <w:p w14:paraId="1CDB0568" w14:textId="77777777" w:rsidR="005026E0" w:rsidRDefault="005026E0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D5763E7" w14:textId="4855B58E" w:rsidR="00095CA6" w:rsidRPr="00237B9A" w:rsidRDefault="00095CA6" w:rsidP="00F039F8">
            <w:pPr>
              <w:jc w:val="center"/>
            </w:pPr>
          </w:p>
        </w:tc>
        <w:tc>
          <w:tcPr>
            <w:tcW w:w="753" w:type="pct"/>
          </w:tcPr>
          <w:p w14:paraId="2CA07CFF" w14:textId="0BE956FA" w:rsidR="00095CA6" w:rsidRPr="00237B9A" w:rsidRDefault="006343D6" w:rsidP="00095CA6">
            <w:pPr>
              <w:rPr>
                <w:noProof/>
              </w:rPr>
            </w:pPr>
            <w:r w:rsidRPr="00095CA6">
              <w:rPr>
                <w:b/>
                <w:noProof/>
              </w:rPr>
              <w:drawing>
                <wp:anchor distT="0" distB="0" distL="114300" distR="114300" simplePos="0" relativeHeight="251650048" behindDoc="0" locked="0" layoutInCell="1" allowOverlap="1" wp14:anchorId="02D3345B" wp14:editId="4FAD667B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237490</wp:posOffset>
                  </wp:positionV>
                  <wp:extent cx="619125" cy="838200"/>
                  <wp:effectExtent l="38100" t="38100" r="47625" b="38100"/>
                  <wp:wrapSquare wrapText="bothSides"/>
                  <wp:docPr id="11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5.jpg"/>
                          <pic:cNvPicPr preferRelativeResize="0"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38200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8" w:type="pct"/>
          </w:tcPr>
          <w:p w14:paraId="23E80194" w14:textId="6EA15BA4" w:rsidR="00095CA6" w:rsidRPr="00673202" w:rsidRDefault="00095CA6" w:rsidP="00095CA6">
            <w:pPr>
              <w:rPr>
                <w:noProof/>
              </w:rPr>
            </w:pPr>
          </w:p>
        </w:tc>
        <w:tc>
          <w:tcPr>
            <w:tcW w:w="759" w:type="pct"/>
            <w:gridSpan w:val="3"/>
          </w:tcPr>
          <w:p w14:paraId="60607BEA" w14:textId="653F0A4A" w:rsidR="00095CA6" w:rsidRPr="00237B9A" w:rsidRDefault="00814596" w:rsidP="006343D6">
            <w:pPr>
              <w:pStyle w:val="Tabelltext"/>
              <w:rPr>
                <w:noProof/>
              </w:rPr>
            </w:pPr>
            <w:r w:rsidRPr="005727D0">
              <w:rPr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1" locked="0" layoutInCell="1" allowOverlap="1" wp14:anchorId="4F971575" wp14:editId="0D6073E8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180340</wp:posOffset>
                      </wp:positionV>
                      <wp:extent cx="1543050" cy="907415"/>
                      <wp:effectExtent l="0" t="0" r="0" b="6985"/>
                      <wp:wrapNone/>
                      <wp:docPr id="22" name="Textrut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9074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F78F56" w14:textId="77777777" w:rsidR="005026E0" w:rsidRPr="00C0573E" w:rsidRDefault="005026E0" w:rsidP="0010462E">
                                  <w:pPr>
                                    <w:pStyle w:val="Ingetavstnd"/>
                                    <w:spacing w:line="276" w:lineRule="auto"/>
                                    <w:rPr>
                                      <w:b/>
                                      <w:noProof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</w:rPr>
                                    <w:t>A</w:t>
                                  </w:r>
                                  <w:r w:rsidRPr="00C0573E">
                                    <w:rPr>
                                      <w:b/>
                                      <w:noProof/>
                                    </w:rPr>
                                    <w:t>mir Sadayo</w:t>
                                  </w:r>
                                </w:p>
                                <w:p w14:paraId="3A42A824" w14:textId="77777777" w:rsidR="005026E0" w:rsidRPr="006D6D67" w:rsidRDefault="005026E0" w:rsidP="0010462E">
                                  <w:pPr>
                                    <w:pStyle w:val="Ingetavstnd"/>
                                    <w:spacing w:line="276" w:lineRule="auto"/>
                                    <w:rPr>
                                      <w:noProof/>
                                    </w:rPr>
                                  </w:pPr>
                                  <w:r w:rsidRPr="006D6D67">
                                    <w:rPr>
                                      <w:noProof/>
                                    </w:rPr>
                                    <w:t>Ledamot</w:t>
                                  </w:r>
                                </w:p>
                                <w:p w14:paraId="2A393503" w14:textId="28FC7C9C" w:rsidR="005026E0" w:rsidRPr="0010462E" w:rsidRDefault="005026E0" w:rsidP="0010462E">
                                  <w:pPr>
                                    <w:pStyle w:val="Ingetavstnd"/>
                                    <w:spacing w:line="276" w:lineRule="auto"/>
                                    <w:rPr>
                                      <w:b/>
                                      <w:noProof/>
                                    </w:rPr>
                                  </w:pPr>
                                  <w:r w:rsidRPr="0010462E">
                                    <w:rPr>
                                      <w:noProof/>
                                    </w:rPr>
                                    <w:t>076-5932628</w:t>
                                  </w:r>
                                </w:p>
                                <w:p w14:paraId="6FB375F3" w14:textId="77777777" w:rsidR="005026E0" w:rsidRDefault="005026E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971575" id="_x0000_s1031" type="#_x0000_t202" style="position:absolute;margin-left:10.25pt;margin-top:14.2pt;width:121.5pt;height:71.4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" stroked="f">
                      <v:textbox>
                        <w:txbxContent>
                          <w:p w14:paraId="3EF78F56" w14:textId="77777777" w:rsidR="005026E0" w:rsidRPr="00C0573E" w:rsidRDefault="005026E0" w:rsidP="0010462E">
                            <w:pPr>
                              <w:pStyle w:val="Ingetavstnd"/>
                              <w:spacing w:line="276" w:lineRule="auto"/>
                              <w:rPr>
                                <w:b/>
                                <w:noProof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t>A</w:t>
                            </w:r>
                            <w:r w:rsidRPr="00C0573E">
                              <w:rPr>
                                <w:b/>
                                <w:noProof/>
                              </w:rPr>
                              <w:t>mir Sadayo</w:t>
                            </w:r>
                          </w:p>
                          <w:p w14:paraId="3A42A824" w14:textId="77777777" w:rsidR="005026E0" w:rsidRPr="006D6D67" w:rsidRDefault="005026E0" w:rsidP="0010462E">
                            <w:pPr>
                              <w:pStyle w:val="Ingetavstnd"/>
                              <w:spacing w:line="276" w:lineRule="auto"/>
                              <w:rPr>
                                <w:noProof/>
                              </w:rPr>
                            </w:pPr>
                            <w:r w:rsidRPr="006D6D67">
                              <w:rPr>
                                <w:noProof/>
                              </w:rPr>
                              <w:t>Ledamot</w:t>
                            </w:r>
                          </w:p>
                          <w:p w14:paraId="2A393503" w14:textId="28FC7C9C" w:rsidR="005026E0" w:rsidRPr="0010462E" w:rsidRDefault="005026E0" w:rsidP="0010462E">
                            <w:pPr>
                              <w:pStyle w:val="Ingetavstnd"/>
                              <w:spacing w:line="276" w:lineRule="auto"/>
                              <w:rPr>
                                <w:b/>
                                <w:noProof/>
                              </w:rPr>
                            </w:pPr>
                            <w:r w:rsidRPr="0010462E">
                              <w:rPr>
                                <w:noProof/>
                              </w:rPr>
                              <w:t>076-5932628</w:t>
                            </w:r>
                          </w:p>
                          <w:p w14:paraId="6FB375F3" w14:textId="77777777" w:rsidR="005026E0" w:rsidRDefault="005026E0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727D0" w:rsidRPr="00D91878" w14:paraId="1679963D" w14:textId="77777777" w:rsidTr="006809D6">
        <w:trPr>
          <w:gridAfter w:val="1"/>
          <w:wAfter w:w="883" w:type="pct"/>
          <w:trHeight w:val="1417"/>
        </w:trPr>
        <w:tc>
          <w:tcPr>
            <w:tcW w:w="753" w:type="pct"/>
          </w:tcPr>
          <w:p w14:paraId="44FA9ED4" w14:textId="78D80E56" w:rsidR="00095CA6" w:rsidRDefault="006343D6" w:rsidP="00095CA6">
            <w:pPr>
              <w:rPr>
                <w:noProof/>
              </w:rPr>
            </w:pPr>
            <w:r w:rsidRPr="00673202">
              <w:rPr>
                <w:noProof/>
              </w:rPr>
              <w:drawing>
                <wp:anchor distT="0" distB="0" distL="114300" distR="114300" simplePos="0" relativeHeight="251649024" behindDoc="0" locked="0" layoutInCell="1" allowOverlap="1" wp14:anchorId="6B96DA8C" wp14:editId="26CD48B0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278765</wp:posOffset>
                  </wp:positionV>
                  <wp:extent cx="704088" cy="704088"/>
                  <wp:effectExtent l="38100" t="38100" r="39370" b="39370"/>
                  <wp:wrapSquare wrapText="bothSides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5.jpg"/>
                          <pic:cNvPicPr preferRelativeResize="0"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088" cy="704088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5DAC1689" w14:textId="28E76A5F" w:rsidR="00095CA6" w:rsidRPr="00673202" w:rsidRDefault="00095CA6" w:rsidP="00095CA6">
            <w:pPr>
              <w:rPr>
                <w:noProof/>
              </w:rPr>
            </w:pPr>
          </w:p>
        </w:tc>
        <w:tc>
          <w:tcPr>
            <w:tcW w:w="1381" w:type="pct"/>
          </w:tcPr>
          <w:p w14:paraId="2DE978B6" w14:textId="63DF151E" w:rsidR="00095CA6" w:rsidRPr="00C0573E" w:rsidRDefault="006343D6" w:rsidP="005727D0">
            <w:pPr>
              <w:pStyle w:val="Tabelltext"/>
              <w:rPr>
                <w:noProof/>
              </w:rPr>
            </w:pPr>
            <w:r w:rsidRPr="009E07C0">
              <w:rPr>
                <w:rStyle w:val="Platshllartext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4FEAE68D" wp14:editId="30F16C3D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227330</wp:posOffset>
                      </wp:positionV>
                      <wp:extent cx="1495425" cy="838200"/>
                      <wp:effectExtent l="0" t="0" r="28575" b="19050"/>
                      <wp:wrapNone/>
                      <wp:docPr id="1" name="Textrut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5425" cy="838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BEC718" w14:textId="421DD0A4" w:rsidR="005026E0" w:rsidRDefault="005026E0" w:rsidP="006343D6">
                                  <w:pPr>
                                    <w:spacing w:line="360" w:lineRule="auto"/>
                                  </w:pPr>
                                  <w:r>
                                    <w:rPr>
                                      <w:b/>
                                    </w:rPr>
                                    <w:t>Katarina Bredberg</w:t>
                                  </w:r>
                                  <w:r>
                                    <w:br/>
                                    <w:t>Ledamot</w:t>
                                  </w:r>
                                  <w:r>
                                    <w:br/>
                                  </w:r>
                                  <w:proofErr w:type="gramStart"/>
                                  <w:r>
                                    <w:t>070-4549848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EAE68D" id="_x0000_s1032" type="#_x0000_t202" style="position:absolute;margin-left:.25pt;margin-top:17.9pt;width:117.75pt;height:6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" strokecolor="white [3212]">
                      <v:textbox>
                        <w:txbxContent>
                          <w:p w14:paraId="4FBEC718" w14:textId="421DD0A4" w:rsidR="005026E0" w:rsidRDefault="005026E0" w:rsidP="006343D6">
                            <w:pPr>
                              <w:spacing w:line="360" w:lineRule="auto"/>
                            </w:pPr>
                            <w:r>
                              <w:rPr>
                                <w:b/>
                              </w:rPr>
                              <w:t>Katarina Bredberg</w:t>
                            </w:r>
                            <w:r>
                              <w:br/>
                              <w:t>Ledamot</w:t>
                            </w:r>
                            <w:r>
                              <w:br/>
                            </w:r>
                            <w:proofErr w:type="gramStart"/>
                            <w:r>
                              <w:t>070-4549848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47" w:type="pct"/>
            <w:gridSpan w:val="4"/>
          </w:tcPr>
          <w:p w14:paraId="70C8AA04" w14:textId="2D5E0B6E" w:rsidR="00095CA6" w:rsidRPr="00C0573E" w:rsidRDefault="00095CA6" w:rsidP="005727D0">
            <w:pPr>
              <w:pStyle w:val="Ingetavstnd"/>
              <w:rPr>
                <w:b/>
                <w:noProof/>
              </w:rPr>
            </w:pPr>
          </w:p>
          <w:p w14:paraId="5D2F5BBB" w14:textId="7E947F03" w:rsidR="006D6D67" w:rsidRPr="00C0573E" w:rsidRDefault="006343D6" w:rsidP="00095CA6">
            <w:pPr>
              <w:pStyle w:val="Ingetavstnd"/>
              <w:rPr>
                <w:b/>
                <w:noProof/>
              </w:rPr>
            </w:pPr>
            <w:r w:rsidRPr="00673202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24D17491" wp14:editId="4D59F9DC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147955</wp:posOffset>
                  </wp:positionV>
                  <wp:extent cx="695960" cy="904875"/>
                  <wp:effectExtent l="38100" t="38100" r="46990" b="47625"/>
                  <wp:wrapNone/>
                  <wp:docPr id="12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BF3.jpg"/>
                          <pic:cNvPicPr preferRelativeResize="0"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904875"/>
                          </a:xfrm>
                          <a:prstGeom prst="rect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  <a:rou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7CDEED92" w14:textId="260F3559" w:rsidR="00095CA6" w:rsidRPr="00C0573E" w:rsidRDefault="00095CA6" w:rsidP="006D6D67">
            <w:pPr>
              <w:pStyle w:val="Ingetavstnd"/>
              <w:rPr>
                <w:noProof/>
              </w:rPr>
            </w:pPr>
          </w:p>
        </w:tc>
        <w:tc>
          <w:tcPr>
            <w:tcW w:w="936" w:type="pct"/>
            <w:gridSpan w:val="2"/>
          </w:tcPr>
          <w:p w14:paraId="0F4CF5AD" w14:textId="41C2B24D" w:rsidR="00095CA6" w:rsidRPr="00C0573E" w:rsidRDefault="006343D6" w:rsidP="00095CA6">
            <w:pPr>
              <w:pStyle w:val="Tabell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3120" behindDoc="1" locked="0" layoutInCell="1" allowOverlap="1" wp14:anchorId="720B3629" wp14:editId="1F51ABFB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217805</wp:posOffset>
                      </wp:positionV>
                      <wp:extent cx="1343025" cy="952500"/>
                      <wp:effectExtent l="0" t="0" r="28575" b="19050"/>
                      <wp:wrapNone/>
                      <wp:docPr id="217" name="Textrut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3025" cy="952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ABA259" w14:textId="553BED0F" w:rsidR="005026E0" w:rsidRDefault="005026E0">
                                  <w:proofErr w:type="spellStart"/>
                                  <w:r w:rsidRPr="003B21D3">
                                    <w:rPr>
                                      <w:b/>
                                    </w:rPr>
                                    <w:t>Zehaie</w:t>
                                  </w:r>
                                  <w:proofErr w:type="spellEnd"/>
                                  <w:r w:rsidRPr="003B21D3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B21D3">
                                    <w:rPr>
                                      <w:b/>
                                    </w:rPr>
                                    <w:t>Keleta</w:t>
                                  </w:r>
                                  <w:proofErr w:type="spellEnd"/>
                                  <w:r>
                                    <w:br/>
                                    <w:t>Ledamot</w:t>
                                  </w:r>
                                  <w:r>
                                    <w:br/>
                                  </w:r>
                                  <w:proofErr w:type="gramStart"/>
                                  <w:r>
                                    <w:t>076-6236936</w:t>
                                  </w:r>
                                  <w:proofErr w:type="gramEnd"/>
                                  <w:r>
                                    <w:t xml:space="preserve"> </w:t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t>kontakta enskild person i styrelsen via mejl, skriver man förnamn@folks.se</w:t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  <w:r>
                                    <w:rPr>
                                      <w:rStyle w:val="Stark"/>
                                      <w:noProof/>
                                      <w:vanish/>
                                    </w:rPr>
                                    <w:pgNum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0B3629" id="_x0000_s1033" type="#_x0000_t202" style="position:absolute;margin-left:-5.55pt;margin-top:17.15pt;width:105.75pt;height:75pt;z-index:-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" strokecolor="white [3212]">
                      <v:textbox>
                        <w:txbxContent>
                          <w:p w14:paraId="3EABA259" w14:textId="553BED0F" w:rsidR="005026E0" w:rsidRDefault="005026E0">
                            <w:proofErr w:type="spellStart"/>
                            <w:r w:rsidRPr="003B21D3">
                              <w:rPr>
                                <w:b/>
                              </w:rPr>
                              <w:t>Zehaie</w:t>
                            </w:r>
                            <w:proofErr w:type="spellEnd"/>
                            <w:r w:rsidRPr="003B21D3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3B21D3">
                              <w:rPr>
                                <w:b/>
                              </w:rPr>
                              <w:t>Keleta</w:t>
                            </w:r>
                            <w:proofErr w:type="spellEnd"/>
                            <w:r>
                              <w:br/>
                              <w:t>Ledamot</w:t>
                            </w:r>
                            <w:r>
                              <w:br/>
                            </w:r>
                            <w:proofErr w:type="gramStart"/>
                            <w:r>
                              <w:t>076-6236936</w:t>
                            </w:r>
                            <w:proofErr w:type="gramEnd"/>
                            <w:r>
                              <w:t xml:space="preserve"> </w:t>
                            </w:r>
                            <w:r>
                              <w:br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t>kontakta enskild person i styrelsen via mejl, skriver man förnamn@folks.se</w:t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  <w:r>
                              <w:rPr>
                                <w:rStyle w:val="Stark"/>
                                <w:noProof/>
                                <w:vanish/>
                              </w:rPr>
                              <w:pgNum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727D0" w:rsidRPr="00095CA6" w14:paraId="00599ACB" w14:textId="77777777" w:rsidTr="006809D6">
        <w:tc>
          <w:tcPr>
            <w:tcW w:w="753" w:type="pct"/>
          </w:tcPr>
          <w:p w14:paraId="518551F7" w14:textId="2E832967" w:rsidR="00095CA6" w:rsidRPr="00673202" w:rsidRDefault="00095CA6" w:rsidP="00095CA6">
            <w:pPr>
              <w:rPr>
                <w:noProof/>
              </w:rPr>
            </w:pPr>
          </w:p>
        </w:tc>
        <w:tc>
          <w:tcPr>
            <w:tcW w:w="1381" w:type="pct"/>
          </w:tcPr>
          <w:p w14:paraId="02A6463A" w14:textId="37468B76" w:rsidR="00095CA6" w:rsidRPr="00237B9A" w:rsidRDefault="00095CA6" w:rsidP="005727D0">
            <w:pPr>
              <w:pStyle w:val="Tabelltext"/>
              <w:rPr>
                <w:b/>
                <w:bCs/>
                <w:noProof/>
              </w:rPr>
            </w:pPr>
          </w:p>
        </w:tc>
        <w:tc>
          <w:tcPr>
            <w:tcW w:w="941" w:type="pct"/>
            <w:gridSpan w:val="3"/>
          </w:tcPr>
          <w:p w14:paraId="3FE0DC36" w14:textId="434FFF4A" w:rsidR="00095CA6" w:rsidRPr="005954E2" w:rsidRDefault="00095CA6" w:rsidP="00095CA6">
            <w:pPr>
              <w:rPr>
                <w:noProof/>
              </w:rPr>
            </w:pPr>
          </w:p>
        </w:tc>
        <w:tc>
          <w:tcPr>
            <w:tcW w:w="649" w:type="pct"/>
            <w:gridSpan w:val="2"/>
          </w:tcPr>
          <w:p w14:paraId="306CE5DA" w14:textId="3E816891" w:rsidR="00095CA6" w:rsidRPr="005954E2" w:rsidRDefault="00095CA6" w:rsidP="00095CA6">
            <w:pPr>
              <w:rPr>
                <w:noProof/>
              </w:rPr>
            </w:pPr>
          </w:p>
        </w:tc>
        <w:tc>
          <w:tcPr>
            <w:tcW w:w="1276" w:type="pct"/>
            <w:gridSpan w:val="2"/>
          </w:tcPr>
          <w:p w14:paraId="5CBAABB1" w14:textId="3A12C24C" w:rsidR="00095CA6" w:rsidRPr="00095CA6" w:rsidRDefault="00095CA6" w:rsidP="00095CA6">
            <w:pPr>
              <w:pStyle w:val="Tabelltext"/>
              <w:rPr>
                <w:noProof/>
              </w:rPr>
            </w:pPr>
          </w:p>
        </w:tc>
      </w:tr>
    </w:tbl>
    <w:p w14:paraId="08940A08" w14:textId="2C711691" w:rsidR="00EC1370" w:rsidRDefault="00814596">
      <w:pPr>
        <w:pStyle w:val="Tabelltext"/>
        <w:rPr>
          <w:rStyle w:val="Stark"/>
          <w:noProof/>
        </w:rPr>
      </w:pPr>
      <w:r w:rsidRPr="009E07C0">
        <w:rPr>
          <w:rStyle w:val="Platshllartext"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5F9E6A2" wp14:editId="6357B324">
                <wp:simplePos x="0" y="0"/>
                <wp:positionH relativeFrom="margin">
                  <wp:posOffset>3691890</wp:posOffset>
                </wp:positionH>
                <wp:positionV relativeFrom="paragraph">
                  <wp:posOffset>53975</wp:posOffset>
                </wp:positionV>
                <wp:extent cx="1238250" cy="838200"/>
                <wp:effectExtent l="0" t="0" r="19050" b="19050"/>
                <wp:wrapNone/>
                <wp:docPr id="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9FEF2" w14:textId="64262543" w:rsidR="005026E0" w:rsidRDefault="005026E0" w:rsidP="0010462E">
                            <w:pPr>
                              <w:spacing w:line="360" w:lineRule="auto"/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Shler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Faraj</w:t>
                            </w:r>
                            <w:r>
                              <w:br/>
                              <w:t>Ledamot</w:t>
                            </w:r>
                            <w:r>
                              <w:br/>
                            </w:r>
                            <w:proofErr w:type="gramStart"/>
                            <w:r>
                              <w:t>070-7468704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9E6A2" id="_x0000_s1034" type="#_x0000_t202" style="position:absolute;margin-left:290.7pt;margin-top:4.25pt;width:97.5pt;height:6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" strokecolor="white [3212]">
                <v:textbox>
                  <w:txbxContent>
                    <w:p w14:paraId="6B99FEF2" w14:textId="64262543" w:rsidR="005026E0" w:rsidRDefault="005026E0" w:rsidP="0010462E">
                      <w:pPr>
                        <w:spacing w:line="360" w:lineRule="auto"/>
                      </w:pPr>
                      <w:proofErr w:type="spellStart"/>
                      <w:r>
                        <w:rPr>
                          <w:b/>
                        </w:rPr>
                        <w:t>Shler</w:t>
                      </w:r>
                      <w:proofErr w:type="spellEnd"/>
                      <w:r>
                        <w:rPr>
                          <w:b/>
                        </w:rPr>
                        <w:t xml:space="preserve"> Faraj</w:t>
                      </w:r>
                      <w:r>
                        <w:br/>
                        <w:t>Ledamot</w:t>
                      </w:r>
                      <w:r>
                        <w:br/>
                      </w:r>
                      <w:proofErr w:type="gramStart"/>
                      <w:r>
                        <w:t>070-7468704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</w:rPr>
        <w:drawing>
          <wp:anchor distT="0" distB="0" distL="114300" distR="114300" simplePos="0" relativeHeight="251673600" behindDoc="1" locked="0" layoutInCell="1" allowOverlap="1" wp14:anchorId="0F18A18C" wp14:editId="30CAF1D3">
            <wp:simplePos x="0" y="0"/>
            <wp:positionH relativeFrom="column">
              <wp:posOffset>2567940</wp:posOffset>
            </wp:positionH>
            <wp:positionV relativeFrom="paragraph">
              <wp:posOffset>53975</wp:posOffset>
            </wp:positionV>
            <wp:extent cx="739688" cy="895350"/>
            <wp:effectExtent l="19050" t="19050" r="22860" b="19050"/>
            <wp:wrapNone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RT_158057694369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41857" cy="897975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07C0">
        <w:rPr>
          <w:rStyle w:val="Stark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CAB2A41" wp14:editId="194A6A20">
                <wp:simplePos x="0" y="0"/>
                <wp:positionH relativeFrom="column">
                  <wp:posOffset>986790</wp:posOffset>
                </wp:positionH>
                <wp:positionV relativeFrom="paragraph">
                  <wp:posOffset>73025</wp:posOffset>
                </wp:positionV>
                <wp:extent cx="1371600" cy="838200"/>
                <wp:effectExtent l="0" t="0" r="19050" b="19050"/>
                <wp:wrapNone/>
                <wp:docPr id="2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9B39B" w14:textId="661555A7" w:rsidR="005026E0" w:rsidRDefault="005026E0" w:rsidP="00C84FB8">
                            <w:pPr>
                              <w:spacing w:line="360" w:lineRule="auto"/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Ehsan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Ullah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Khan</w:t>
                            </w:r>
                            <w:r>
                              <w:br/>
                              <w:t>Ledamot</w:t>
                            </w:r>
                            <w:r>
                              <w:br/>
                              <w:t>070–7686564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B2A41" id="_x0000_s1035" type="#_x0000_t202" style="position:absolute;margin-left:77.7pt;margin-top:5.75pt;width:108pt;height:6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" strokecolor="white [3212]">
                <v:textbox>
                  <w:txbxContent>
                    <w:p w14:paraId="2229B39B" w14:textId="661555A7" w:rsidR="005026E0" w:rsidRDefault="005026E0" w:rsidP="00C84FB8">
                      <w:pPr>
                        <w:spacing w:line="360" w:lineRule="auto"/>
                      </w:pPr>
                      <w:proofErr w:type="spellStart"/>
                      <w:r>
                        <w:rPr>
                          <w:b/>
                        </w:rPr>
                        <w:t>Ehsan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Ullah</w:t>
                      </w:r>
                      <w:proofErr w:type="spellEnd"/>
                      <w:r>
                        <w:rPr>
                          <w:b/>
                        </w:rPr>
                        <w:t xml:space="preserve"> Khan</w:t>
                      </w:r>
                      <w:r>
                        <w:br/>
                        <w:t>Ledamot</w:t>
                      </w:r>
                      <w:r>
                        <w:br/>
                        <w:t>070–7686564</w:t>
                      </w:r>
                    </w:p>
                  </w:txbxContent>
                </v:textbox>
              </v:shape>
            </w:pict>
          </mc:Fallback>
        </mc:AlternateContent>
      </w:r>
      <w:r w:rsidRPr="00673202">
        <w:rPr>
          <w:noProof/>
        </w:rPr>
        <w:drawing>
          <wp:anchor distT="0" distB="0" distL="114300" distR="114300" simplePos="0" relativeHeight="251672576" behindDoc="1" locked="0" layoutInCell="1" allowOverlap="1" wp14:anchorId="2AD9834D" wp14:editId="547B2CD0">
            <wp:simplePos x="0" y="0"/>
            <wp:positionH relativeFrom="column">
              <wp:posOffset>91440</wp:posOffset>
            </wp:positionH>
            <wp:positionV relativeFrom="paragraph">
              <wp:posOffset>73025</wp:posOffset>
            </wp:positionV>
            <wp:extent cx="666750" cy="800100"/>
            <wp:effectExtent l="38100" t="38100" r="38100" b="38100"/>
            <wp:wrapNone/>
            <wp:docPr id="24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FABF3.jpg"/>
                    <pic:cNvPicPr preferRelativeResize="0"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00100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  <a:rou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25195CC" w14:textId="6279BA15" w:rsidR="003B21D3" w:rsidRDefault="003B21D3">
      <w:pPr>
        <w:pStyle w:val="Tabelltext"/>
        <w:rPr>
          <w:rStyle w:val="Stark"/>
          <w:noProof/>
        </w:rPr>
      </w:pPr>
    </w:p>
    <w:p w14:paraId="7EEC807F" w14:textId="59097923" w:rsidR="001F3D43" w:rsidRDefault="001F3D43">
      <w:pPr>
        <w:pStyle w:val="Tabelltext"/>
        <w:rPr>
          <w:rStyle w:val="Stark"/>
          <w:noProof/>
        </w:rPr>
      </w:pPr>
    </w:p>
    <w:p w14:paraId="520A9171" w14:textId="432358F9" w:rsidR="001F3D43" w:rsidRDefault="001F3D43">
      <w:pPr>
        <w:pStyle w:val="Tabelltext"/>
        <w:rPr>
          <w:rStyle w:val="Stark"/>
          <w:noProof/>
        </w:rPr>
      </w:pPr>
    </w:p>
    <w:p w14:paraId="6742F5E7" w14:textId="2335E92B" w:rsidR="00814596" w:rsidRDefault="00814596">
      <w:pPr>
        <w:pStyle w:val="Tabelltext"/>
        <w:rPr>
          <w:rStyle w:val="Stark"/>
          <w:noProof/>
        </w:rPr>
      </w:pPr>
    </w:p>
    <w:p w14:paraId="5E27CD91" w14:textId="0A0A236B" w:rsidR="00814596" w:rsidRDefault="00814596">
      <w:pPr>
        <w:pStyle w:val="Tabelltext"/>
        <w:rPr>
          <w:rStyle w:val="Stark"/>
          <w:noProof/>
        </w:rPr>
      </w:pPr>
    </w:p>
    <w:p w14:paraId="4058D46E" w14:textId="32C2F0A7" w:rsidR="00814596" w:rsidRDefault="00814596">
      <w:pPr>
        <w:pStyle w:val="Tabelltext"/>
        <w:rPr>
          <w:rStyle w:val="Stark"/>
          <w:noProof/>
        </w:rPr>
      </w:pPr>
    </w:p>
    <w:p w14:paraId="09090F2F" w14:textId="243AFF36" w:rsidR="00814596" w:rsidRDefault="001473D1">
      <w:pPr>
        <w:pStyle w:val="Tabelltext"/>
        <w:rPr>
          <w:rStyle w:val="Stark"/>
          <w:noProof/>
        </w:rPr>
      </w:pPr>
      <w:r w:rsidRPr="009E07C0">
        <w:rPr>
          <w:rStyle w:val="Platshllartext"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BBFBB7D" wp14:editId="4E7FA4E6">
                <wp:simplePos x="0" y="0"/>
                <wp:positionH relativeFrom="page">
                  <wp:align>center</wp:align>
                </wp:positionH>
                <wp:positionV relativeFrom="paragraph">
                  <wp:posOffset>167073</wp:posOffset>
                </wp:positionV>
                <wp:extent cx="1653702" cy="838200"/>
                <wp:effectExtent l="0" t="0" r="22860" b="19050"/>
                <wp:wrapNone/>
                <wp:docPr id="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702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3EC55" w14:textId="146A58D4" w:rsidR="006809D6" w:rsidRDefault="007E1B4E" w:rsidP="006809D6">
                            <w:pPr>
                              <w:spacing w:line="360" w:lineRule="auto"/>
                            </w:pPr>
                            <w:r>
                              <w:rPr>
                                <w:b/>
                              </w:rPr>
                              <w:t>Johan Andersson</w:t>
                            </w:r>
                            <w:r>
                              <w:br/>
                              <w:t>Ledamot</w:t>
                            </w:r>
                            <w:r>
                              <w:br/>
                            </w:r>
                            <w:proofErr w:type="gramStart"/>
                            <w:r>
                              <w:t>0764-284716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FBB7D" id="_x0000_s1036" type="#_x0000_t202" style="position:absolute;margin-left:0;margin-top:13.15pt;width:130.2pt;height:66pt;z-index:25167564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" strokecolor="white [3212]">
                <v:textbox>
                  <w:txbxContent>
                    <w:p w14:paraId="1FF3EC55" w14:textId="146A58D4" w:rsidR="006809D6" w:rsidRDefault="007E1B4E" w:rsidP="006809D6">
                      <w:pPr>
                        <w:spacing w:line="360" w:lineRule="auto"/>
                      </w:pPr>
                      <w:r>
                        <w:rPr>
                          <w:b/>
                        </w:rPr>
                        <w:t>Johan Andersson</w:t>
                      </w:r>
                      <w:r>
                        <w:br/>
                        <w:t>Ledamot</w:t>
                      </w:r>
                      <w:r>
                        <w:br/>
                      </w:r>
                      <w:proofErr w:type="gramStart"/>
                      <w:r>
                        <w:t>0764-284716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3EF8764" w14:textId="065D9090" w:rsidR="00814596" w:rsidRDefault="00BE4C10">
      <w:pPr>
        <w:pStyle w:val="Tabelltext"/>
        <w:rPr>
          <w:rStyle w:val="Stark"/>
          <w:noProof/>
        </w:rPr>
      </w:pPr>
      <w:r w:rsidRPr="00673202">
        <w:rPr>
          <w:noProof/>
        </w:rPr>
        <w:drawing>
          <wp:anchor distT="0" distB="0" distL="114300" distR="114300" simplePos="0" relativeHeight="251677696" behindDoc="1" locked="0" layoutInCell="1" allowOverlap="1" wp14:anchorId="55A8D1C3" wp14:editId="75AC36DF">
            <wp:simplePos x="0" y="0"/>
            <wp:positionH relativeFrom="margin">
              <wp:posOffset>-22860</wp:posOffset>
            </wp:positionH>
            <wp:positionV relativeFrom="paragraph">
              <wp:posOffset>152368</wp:posOffset>
            </wp:positionV>
            <wp:extent cx="858590" cy="643942"/>
            <wp:effectExtent l="31115" t="45085" r="29845" b="29845"/>
            <wp:wrapNone/>
            <wp:docPr id="10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 7"/>
                    <pic:cNvPicPr preferRelativeResize="0"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8590" cy="643942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  <a:rou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8BA7C9" w14:textId="66E093F6" w:rsidR="00814596" w:rsidRDefault="00814596">
      <w:pPr>
        <w:pStyle w:val="Tabelltext"/>
        <w:rPr>
          <w:rStyle w:val="Stark"/>
          <w:noProof/>
        </w:rPr>
      </w:pPr>
    </w:p>
    <w:p w14:paraId="50992121" w14:textId="77777777" w:rsidR="00814596" w:rsidRDefault="00814596">
      <w:pPr>
        <w:pStyle w:val="Tabelltext"/>
        <w:rPr>
          <w:rStyle w:val="Stark"/>
          <w:noProof/>
        </w:rPr>
      </w:pPr>
    </w:p>
    <w:p w14:paraId="7A7A83AC" w14:textId="77777777" w:rsidR="00C84FB8" w:rsidRPr="00673202" w:rsidRDefault="00C84FB8" w:rsidP="00C84FB8">
      <w:pPr>
        <w:pStyle w:val="Rubrik1"/>
        <w:pageBreakBefore w:val="0"/>
        <w:rPr>
          <w:noProof/>
        </w:rPr>
      </w:pPr>
      <w:r>
        <w:rPr>
          <w:noProof/>
        </w:rPr>
        <w:lastRenderedPageBreak/>
        <w:t>Kontakt</w:t>
      </w:r>
      <w:r w:rsidR="00E57462">
        <w:rPr>
          <w:noProof/>
          <w:color w:val="FFFFFF" w:themeColor="background1"/>
        </w:rPr>
        <w:t xml:space="preserve"> och medlemskap</w:t>
      </w:r>
    </w:p>
    <w:p w14:paraId="491A65B4" w14:textId="77777777" w:rsidR="00C84FB8" w:rsidRDefault="00C84FB8">
      <w:pPr>
        <w:pStyle w:val="Tabelltext"/>
        <w:rPr>
          <w:rStyle w:val="Stark"/>
          <w:noProof/>
        </w:rPr>
      </w:pPr>
    </w:p>
    <w:p w14:paraId="14BC8CED" w14:textId="77777777" w:rsidR="002D65A8" w:rsidRDefault="002D65A8">
      <w:pPr>
        <w:pStyle w:val="Tabelltext"/>
        <w:rPr>
          <w:rStyle w:val="Stark"/>
          <w:noProof/>
        </w:rPr>
      </w:pPr>
      <w:r>
        <w:rPr>
          <w:rStyle w:val="Stark"/>
          <w:noProof/>
        </w:rPr>
        <w:t xml:space="preserve">Kontakta oss via mejl: </w:t>
      </w:r>
      <w:hyperlink r:id="rId25" w:history="1">
        <w:r w:rsidRPr="00637418">
          <w:rPr>
            <w:rStyle w:val="Hyperlnk"/>
            <w:noProof/>
          </w:rPr>
          <w:t>info@folks.se</w:t>
        </w:r>
      </w:hyperlink>
    </w:p>
    <w:p w14:paraId="20770E1B" w14:textId="77777777" w:rsidR="002D65A8" w:rsidRPr="002D65A8" w:rsidRDefault="002D65A8" w:rsidP="002D65A8">
      <w:pPr>
        <w:pStyle w:val="Tabelltext"/>
        <w:rPr>
          <w:rStyle w:val="Stark"/>
          <w:b w:val="0"/>
          <w:noProof/>
        </w:rPr>
      </w:pPr>
      <w:r w:rsidRPr="002D65A8">
        <w:rPr>
          <w:rStyle w:val="Stark"/>
          <w:b w:val="0"/>
          <w:noProof/>
        </w:rPr>
        <w:t>För att kontakta enskild</w:t>
      </w:r>
      <w:r w:rsidR="006150F2">
        <w:rPr>
          <w:rStyle w:val="Stark"/>
          <w:b w:val="0"/>
          <w:noProof/>
        </w:rPr>
        <w:t xml:space="preserve"> styrelseledamot</w:t>
      </w:r>
      <w:r w:rsidRPr="002D65A8">
        <w:rPr>
          <w:rStyle w:val="Stark"/>
          <w:b w:val="0"/>
          <w:noProof/>
        </w:rPr>
        <w:t xml:space="preserve"> via mejl, skriver man förnamnet@folks.se</w:t>
      </w:r>
    </w:p>
    <w:p w14:paraId="1264E985" w14:textId="77777777" w:rsidR="002D65A8" w:rsidRDefault="002D65A8">
      <w:pPr>
        <w:pStyle w:val="Tabelltext"/>
        <w:rPr>
          <w:rStyle w:val="Stark"/>
          <w:noProof/>
        </w:rPr>
      </w:pPr>
    </w:p>
    <w:p w14:paraId="445F4046" w14:textId="77777777" w:rsidR="002D65A8" w:rsidRDefault="002D65A8">
      <w:pPr>
        <w:pStyle w:val="Tabelltext"/>
        <w:rPr>
          <w:rStyle w:val="Stark"/>
          <w:noProof/>
        </w:rPr>
      </w:pPr>
      <w:r>
        <w:rPr>
          <w:rStyle w:val="Stark"/>
          <w:noProof/>
        </w:rPr>
        <w:t>Kontakta oss via post:</w:t>
      </w:r>
    </w:p>
    <w:p w14:paraId="153196AC" w14:textId="77777777" w:rsidR="002D65A8" w:rsidRPr="002D65A8" w:rsidRDefault="002D65A8">
      <w:pPr>
        <w:pStyle w:val="Tabelltext"/>
        <w:rPr>
          <w:rStyle w:val="Stark"/>
          <w:b w:val="0"/>
          <w:noProof/>
        </w:rPr>
      </w:pPr>
      <w:r w:rsidRPr="002D65A8">
        <w:rPr>
          <w:rStyle w:val="Stark"/>
          <w:b w:val="0"/>
          <w:noProof/>
        </w:rPr>
        <w:t>Internationella Folkhögskolan</w:t>
      </w:r>
    </w:p>
    <w:p w14:paraId="2A6E04C6" w14:textId="77777777" w:rsidR="002D65A8" w:rsidRPr="002D65A8" w:rsidRDefault="002D65A8">
      <w:pPr>
        <w:pStyle w:val="Tabelltext"/>
        <w:rPr>
          <w:rStyle w:val="Stark"/>
          <w:b w:val="0"/>
          <w:noProof/>
        </w:rPr>
      </w:pPr>
      <w:r w:rsidRPr="002D65A8">
        <w:rPr>
          <w:rStyle w:val="Stark"/>
          <w:b w:val="0"/>
          <w:noProof/>
        </w:rPr>
        <w:t>c/o Martin Gustavsson</w:t>
      </w:r>
    </w:p>
    <w:p w14:paraId="59B9F3EC" w14:textId="77777777" w:rsidR="002D65A8" w:rsidRPr="002D65A8" w:rsidRDefault="002D65A8">
      <w:pPr>
        <w:pStyle w:val="Tabelltext"/>
        <w:rPr>
          <w:rStyle w:val="Stark"/>
          <w:b w:val="0"/>
          <w:noProof/>
        </w:rPr>
      </w:pPr>
      <w:r w:rsidRPr="002D65A8">
        <w:rPr>
          <w:rStyle w:val="Stark"/>
          <w:b w:val="0"/>
          <w:noProof/>
        </w:rPr>
        <w:t>Arvesgärde 11</w:t>
      </w:r>
    </w:p>
    <w:p w14:paraId="4DCF9653" w14:textId="77777777" w:rsidR="002D65A8" w:rsidRDefault="002D65A8">
      <w:pPr>
        <w:pStyle w:val="Tabelltext"/>
        <w:rPr>
          <w:rStyle w:val="Stark"/>
          <w:b w:val="0"/>
          <w:noProof/>
        </w:rPr>
      </w:pPr>
      <w:r w:rsidRPr="002D65A8">
        <w:rPr>
          <w:rStyle w:val="Stark"/>
          <w:b w:val="0"/>
          <w:noProof/>
        </w:rPr>
        <w:t>41744 Göteborg</w:t>
      </w:r>
    </w:p>
    <w:p w14:paraId="2FC6D614" w14:textId="77777777" w:rsidR="002764E4" w:rsidRDefault="002764E4">
      <w:pPr>
        <w:pStyle w:val="Tabelltext"/>
        <w:rPr>
          <w:rStyle w:val="Stark"/>
          <w:b w:val="0"/>
          <w:noProof/>
        </w:rPr>
      </w:pPr>
    </w:p>
    <w:p w14:paraId="7A0F94A1" w14:textId="77777777" w:rsidR="002764E4" w:rsidRDefault="002764E4">
      <w:pPr>
        <w:pStyle w:val="Tabelltext"/>
        <w:rPr>
          <w:rStyle w:val="Stark"/>
          <w:b w:val="0"/>
          <w:noProof/>
        </w:rPr>
      </w:pPr>
      <w:r w:rsidRPr="002764E4">
        <w:rPr>
          <w:rStyle w:val="Stark"/>
          <w:noProof/>
        </w:rPr>
        <w:t>Hemsida</w:t>
      </w:r>
      <w:r>
        <w:rPr>
          <w:rStyle w:val="Stark"/>
          <w:b w:val="0"/>
          <w:noProof/>
        </w:rPr>
        <w:t xml:space="preserve">: </w:t>
      </w:r>
      <w:hyperlink r:id="rId26" w:history="1">
        <w:r w:rsidRPr="00637418">
          <w:rPr>
            <w:rStyle w:val="Hyperlnk"/>
            <w:noProof/>
          </w:rPr>
          <w:t>www.folks.se</w:t>
        </w:r>
      </w:hyperlink>
    </w:p>
    <w:p w14:paraId="3BB279C2" w14:textId="2C278B24" w:rsidR="002764E4" w:rsidRPr="002D65A8" w:rsidRDefault="002764E4">
      <w:pPr>
        <w:pStyle w:val="Tabelltext"/>
        <w:rPr>
          <w:rStyle w:val="Stark"/>
          <w:b w:val="0"/>
          <w:noProof/>
        </w:rPr>
      </w:pPr>
    </w:p>
    <w:p w14:paraId="48F5D04F" w14:textId="77777777" w:rsidR="002D65A8" w:rsidRDefault="002D65A8">
      <w:pPr>
        <w:pStyle w:val="Tabelltext"/>
        <w:rPr>
          <w:rStyle w:val="Stark"/>
          <w:noProof/>
        </w:rPr>
      </w:pPr>
    </w:p>
    <w:p w14:paraId="19452F75" w14:textId="77777777" w:rsidR="005A03A3" w:rsidRPr="00673202" w:rsidRDefault="005A03A3" w:rsidP="005A03A3">
      <w:pPr>
        <w:pStyle w:val="Rubrik1"/>
        <w:pageBreakBefore w:val="0"/>
        <w:rPr>
          <w:noProof/>
        </w:rPr>
      </w:pPr>
      <w:bookmarkStart w:id="3" w:name="_Toc447983891"/>
      <w:r>
        <w:rPr>
          <w:noProof/>
        </w:rPr>
        <w:t>Medlem</w:t>
      </w:r>
      <w:r w:rsidR="00095CA6">
        <w:rPr>
          <w:noProof/>
        </w:rPr>
        <w:t>skap</w:t>
      </w:r>
      <w:bookmarkEnd w:id="3"/>
    </w:p>
    <w:p w14:paraId="0E3A5D4B" w14:textId="77777777" w:rsidR="006708EA" w:rsidRDefault="006708EA" w:rsidP="00BB3768">
      <w:r>
        <w:t xml:space="preserve">Vill du vara med och stödja vår verksamhet? Du är hjärtligt välkommen att bli medlem i </w:t>
      </w:r>
      <w:r w:rsidR="00E57462">
        <w:t xml:space="preserve">föreningen </w:t>
      </w:r>
      <w:r>
        <w:t>Internationella Folkhögskolan.</w:t>
      </w:r>
    </w:p>
    <w:p w14:paraId="7019CC27" w14:textId="77777777" w:rsidR="005A03A3" w:rsidRDefault="005A03A3" w:rsidP="00BB3768">
      <w:r>
        <w:t>Årlig m</w:t>
      </w:r>
      <w:r w:rsidR="00BB3768" w:rsidRPr="00FC1A11">
        <w:t xml:space="preserve">edlemsavgift: </w:t>
      </w:r>
    </w:p>
    <w:p w14:paraId="5F810849" w14:textId="537A9BA0" w:rsidR="00237B9A" w:rsidRDefault="00590986" w:rsidP="00A478C6">
      <w:pPr>
        <w:pStyle w:val="Liststycke"/>
        <w:numPr>
          <w:ilvl w:val="0"/>
          <w:numId w:val="10"/>
        </w:numPr>
      </w:pPr>
      <w:r w:rsidRPr="00FC1A11">
        <w:t>15</w:t>
      </w:r>
      <w:r>
        <w:t xml:space="preserve">0 kr </w:t>
      </w:r>
      <w:r w:rsidR="00237B9A">
        <w:t xml:space="preserve">per år </w:t>
      </w:r>
      <w:r>
        <w:t>för enskild medlem</w:t>
      </w:r>
      <w:r w:rsidR="00237B9A">
        <w:t xml:space="preserve"> / </w:t>
      </w:r>
      <w:r w:rsidR="005A03A3">
        <w:t>50</w:t>
      </w:r>
      <w:r>
        <w:t xml:space="preserve"> kr per år för ungdomsmedlem</w:t>
      </w:r>
    </w:p>
    <w:p w14:paraId="16CB3C34" w14:textId="4198EA12" w:rsidR="00237B9A" w:rsidRDefault="00237B9A" w:rsidP="00237B9A">
      <w:pPr>
        <w:pStyle w:val="Liststycke"/>
        <w:numPr>
          <w:ilvl w:val="0"/>
          <w:numId w:val="10"/>
        </w:numPr>
      </w:pPr>
      <w:r w:rsidRPr="00FC1A11">
        <w:t>350 k</w:t>
      </w:r>
      <w:r>
        <w:t>r per år för mindre föreningar med upp till 1000 medlemmar</w:t>
      </w:r>
    </w:p>
    <w:p w14:paraId="320C23EE" w14:textId="77777777" w:rsidR="00237B9A" w:rsidRDefault="00237B9A" w:rsidP="00237B9A">
      <w:pPr>
        <w:pStyle w:val="Liststycke"/>
        <w:numPr>
          <w:ilvl w:val="0"/>
          <w:numId w:val="10"/>
        </w:numPr>
      </w:pPr>
      <w:r>
        <w:t xml:space="preserve">2 000 kr per år för </w:t>
      </w:r>
      <w:r w:rsidRPr="00FC1A11">
        <w:t>organisationer</w:t>
      </w:r>
      <w:r>
        <w:t xml:space="preserve"> med 1000 medlemmar eller fler</w:t>
      </w:r>
    </w:p>
    <w:p w14:paraId="493D52A8" w14:textId="7427B308" w:rsidR="00BB3768" w:rsidRPr="00FC1A11" w:rsidRDefault="00BB3768" w:rsidP="00237B9A">
      <w:pPr>
        <w:pStyle w:val="Liststycke"/>
      </w:pPr>
      <w:r w:rsidRPr="00FC1A11">
        <w:t xml:space="preserve"> </w:t>
      </w:r>
    </w:p>
    <w:p w14:paraId="5098CC00" w14:textId="77777777" w:rsidR="00BB3768" w:rsidRPr="00FC1A11" w:rsidRDefault="001C0246" w:rsidP="00BB3768">
      <w:r>
        <w:t xml:space="preserve">Medlemsavgiften </w:t>
      </w:r>
      <w:r w:rsidR="002764E4">
        <w:t xml:space="preserve">kan </w:t>
      </w:r>
      <w:r>
        <w:t>betalas in på b</w:t>
      </w:r>
      <w:r w:rsidR="00BB3768" w:rsidRPr="00FC1A11">
        <w:t>ankgiro 5721-8927</w:t>
      </w:r>
    </w:p>
    <w:p w14:paraId="10D6F518" w14:textId="77777777" w:rsidR="006708EA" w:rsidRDefault="006708EA" w:rsidP="00FC1A11">
      <w:r>
        <w:t>Vi tar också tacksamt emot gåvor till något av våra projekt i Pakistan.</w:t>
      </w:r>
    </w:p>
    <w:p w14:paraId="21854C13" w14:textId="77777777" w:rsidR="00BB3768" w:rsidRDefault="00BB3768" w:rsidP="00FC1A11">
      <w:r w:rsidRPr="00FC1A11">
        <w:t>Vi välkomnar er som vill vara aktiva i föreningens verksamhet såväl som er som vill bidra ekonomiskt.</w:t>
      </w:r>
    </w:p>
    <w:p w14:paraId="11C42AC7" w14:textId="77777777" w:rsidR="001F3D43" w:rsidRDefault="001F3D43" w:rsidP="00FC1A11"/>
    <w:p w14:paraId="2DA9DEC6" w14:textId="77777777" w:rsidR="001F3D43" w:rsidRPr="007B5CB0" w:rsidRDefault="001F3D43" w:rsidP="001F3D43">
      <w:pPr>
        <w:pStyle w:val="Rubrik1"/>
        <w:rPr>
          <w:noProof/>
        </w:rPr>
      </w:pPr>
      <w:bookmarkStart w:id="4" w:name="_Toc447983888"/>
      <w:r>
        <w:rPr>
          <w:noProof/>
        </w:rPr>
        <w:lastRenderedPageBreak/>
        <w:t>Verksamhetsplan och budget</w:t>
      </w:r>
      <w:bookmarkEnd w:id="4"/>
    </w:p>
    <w:p w14:paraId="68D41A88" w14:textId="00CF3E40" w:rsidR="001F3D43" w:rsidRPr="005B0002" w:rsidRDefault="001F3D43" w:rsidP="001F3D43">
      <w:r w:rsidRPr="005B0002">
        <w:t>FIF:s verksamhetsplan 20</w:t>
      </w:r>
      <w:r w:rsidR="00575F66">
        <w:t>2</w:t>
      </w:r>
      <w:r w:rsidR="00DD3A04">
        <w:t xml:space="preserve">3 är att </w:t>
      </w:r>
      <w:r w:rsidRPr="005B0002">
        <w:t>arbeta med följande projekt:</w:t>
      </w:r>
    </w:p>
    <w:p w14:paraId="2C0AD3FC" w14:textId="0E36ACC6" w:rsidR="001F3D43" w:rsidRPr="005B0002" w:rsidRDefault="001F3D43" w:rsidP="004E424C">
      <w:pPr>
        <w:pStyle w:val="Liststycke"/>
        <w:numPr>
          <w:ilvl w:val="0"/>
          <w:numId w:val="9"/>
        </w:numPr>
        <w:spacing w:line="276" w:lineRule="auto"/>
      </w:pPr>
      <w:r>
        <w:t xml:space="preserve">Café Världen </w:t>
      </w:r>
      <w:r w:rsidR="00237B9A">
        <w:t xml:space="preserve">med </w:t>
      </w:r>
      <w:r w:rsidR="002C7E01">
        <w:t xml:space="preserve">tema </w:t>
      </w:r>
      <w:r w:rsidR="00237B9A">
        <w:t>Mänskliga rättigheter</w:t>
      </w:r>
      <w:r w:rsidR="002C7E01">
        <w:t xml:space="preserve">. </w:t>
      </w:r>
    </w:p>
    <w:p w14:paraId="367338B3" w14:textId="77777777" w:rsidR="001F3D43" w:rsidRPr="005B0002" w:rsidRDefault="001F3D43" w:rsidP="004E424C">
      <w:pPr>
        <w:pStyle w:val="Liststycke"/>
        <w:numPr>
          <w:ilvl w:val="0"/>
          <w:numId w:val="9"/>
        </w:numPr>
        <w:spacing w:line="276" w:lineRule="auto"/>
      </w:pPr>
      <w:r>
        <w:t>Läxhjälp</w:t>
      </w:r>
    </w:p>
    <w:p w14:paraId="72F309F9" w14:textId="18DA6524" w:rsidR="00B73711" w:rsidRDefault="00DC49A6" w:rsidP="002C7E01">
      <w:pPr>
        <w:pStyle w:val="Liststycke"/>
        <w:numPr>
          <w:ilvl w:val="0"/>
          <w:numId w:val="9"/>
        </w:numPr>
        <w:spacing w:line="276" w:lineRule="auto"/>
      </w:pPr>
      <w:r>
        <w:t>A</w:t>
      </w:r>
      <w:r w:rsidR="002C7E01">
        <w:t>rbete om FIF:s t</w:t>
      </w:r>
      <w:r w:rsidR="001F3D43">
        <w:t>vå samarbets</w:t>
      </w:r>
      <w:r w:rsidR="001F3D43" w:rsidRPr="005B0002">
        <w:t xml:space="preserve">projekt i </w:t>
      </w:r>
      <w:r w:rsidR="001F3D43">
        <w:t>Pakistan</w:t>
      </w:r>
    </w:p>
    <w:p w14:paraId="0D66D15A" w14:textId="666E7C00" w:rsidR="00DC49A6" w:rsidRPr="005B0002" w:rsidRDefault="00DC49A6" w:rsidP="002C7E01">
      <w:pPr>
        <w:pStyle w:val="Liststycke"/>
        <w:numPr>
          <w:ilvl w:val="0"/>
          <w:numId w:val="9"/>
        </w:numPr>
        <w:spacing w:line="276" w:lineRule="auto"/>
      </w:pPr>
      <w:r>
        <w:t>Uppdatera FIF:s stadgar</w:t>
      </w:r>
    </w:p>
    <w:p w14:paraId="70D29AE7" w14:textId="77777777" w:rsidR="00C84FB8" w:rsidRDefault="00C84FB8" w:rsidP="001F3D43">
      <w:pPr>
        <w:pStyle w:val="Punktlista"/>
        <w:numPr>
          <w:ilvl w:val="0"/>
          <w:numId w:val="0"/>
        </w:numPr>
        <w:ind w:left="576"/>
        <w:rPr>
          <w:noProof/>
          <w:u w:val="single"/>
        </w:rPr>
      </w:pPr>
    </w:p>
    <w:p w14:paraId="5A8D7D16" w14:textId="36990D19" w:rsidR="001F3D43" w:rsidRPr="001C0246" w:rsidRDefault="00C84FB8" w:rsidP="001F3D43">
      <w:pPr>
        <w:pStyle w:val="Punktlista"/>
        <w:numPr>
          <w:ilvl w:val="0"/>
          <w:numId w:val="0"/>
        </w:numPr>
        <w:ind w:left="576"/>
        <w:rPr>
          <w:noProof/>
        </w:rPr>
      </w:pPr>
      <w:r>
        <w:rPr>
          <w:noProof/>
          <w:u w:val="single"/>
        </w:rPr>
        <w:t>Ekonomisk ö</w:t>
      </w:r>
      <w:r w:rsidR="001F3D43">
        <w:rPr>
          <w:noProof/>
          <w:u w:val="single"/>
        </w:rPr>
        <w:t>versikt</w:t>
      </w:r>
      <w:r w:rsidR="001F3D43" w:rsidRPr="005B0002">
        <w:rPr>
          <w:noProof/>
        </w:rPr>
        <w:br/>
      </w:r>
      <w:r w:rsidR="00237B9A">
        <w:rPr>
          <w:noProof/>
        </w:rPr>
        <w:t xml:space="preserve">Tack vare återbäring från Folksam har föreningen större möjligheter att bedriva en aktiv verksamhet. </w:t>
      </w:r>
    </w:p>
    <w:p w14:paraId="0104A7DD" w14:textId="77777777" w:rsidR="001F3D43" w:rsidRPr="005B0002" w:rsidRDefault="001F3D43" w:rsidP="001F3D43">
      <w:pPr>
        <w:pStyle w:val="Punktlista"/>
        <w:numPr>
          <w:ilvl w:val="0"/>
          <w:numId w:val="0"/>
        </w:numPr>
        <w:ind w:left="576"/>
        <w:rPr>
          <w:noProof/>
        </w:rPr>
      </w:pPr>
    </w:p>
    <w:p w14:paraId="2AA867DC" w14:textId="4875851E" w:rsidR="001F3D43" w:rsidRDefault="001F3D43" w:rsidP="00237B9A">
      <w:pPr>
        <w:pStyle w:val="Punktlista"/>
        <w:numPr>
          <w:ilvl w:val="0"/>
          <w:numId w:val="11"/>
        </w:numPr>
        <w:rPr>
          <w:noProof/>
        </w:rPr>
      </w:pPr>
      <w:r w:rsidRPr="00681E54">
        <w:rPr>
          <w:noProof/>
          <w:u w:val="single"/>
        </w:rPr>
        <w:t>Intäkter</w:t>
      </w:r>
      <w:r w:rsidRPr="005B0002">
        <w:rPr>
          <w:noProof/>
        </w:rPr>
        <w:br/>
        <w:t>Styrelsen</w:t>
      </w:r>
      <w:r w:rsidR="00237B9A">
        <w:rPr>
          <w:noProof/>
        </w:rPr>
        <w:t>s målsättning är att dubbla medlemsantalet</w:t>
      </w:r>
      <w:r w:rsidR="004E424C">
        <w:rPr>
          <w:noProof/>
        </w:rPr>
        <w:t xml:space="preserve"> </w:t>
      </w:r>
      <w:r w:rsidR="00237B9A">
        <w:rPr>
          <w:noProof/>
        </w:rPr>
        <w:t>under</w:t>
      </w:r>
      <w:r w:rsidR="00666CEF">
        <w:rPr>
          <w:noProof/>
        </w:rPr>
        <w:t xml:space="preserve"> 202</w:t>
      </w:r>
      <w:r w:rsidR="00DC49A6">
        <w:rPr>
          <w:noProof/>
        </w:rPr>
        <w:t>3</w:t>
      </w:r>
      <w:r>
        <w:rPr>
          <w:noProof/>
        </w:rPr>
        <w:t xml:space="preserve">. </w:t>
      </w:r>
      <w:r w:rsidR="00237B9A">
        <w:rPr>
          <w:noProof/>
        </w:rPr>
        <w:br/>
      </w:r>
      <w:r>
        <w:rPr>
          <w:noProof/>
        </w:rPr>
        <w:t xml:space="preserve">Detta ger </w:t>
      </w:r>
      <w:r w:rsidR="00B73711">
        <w:rPr>
          <w:noProof/>
        </w:rPr>
        <w:t xml:space="preserve">ca </w:t>
      </w:r>
      <w:r w:rsidR="00237B9A">
        <w:rPr>
          <w:noProof/>
        </w:rPr>
        <w:t>7</w:t>
      </w:r>
      <w:r w:rsidR="00B73711">
        <w:rPr>
          <w:noProof/>
        </w:rPr>
        <w:t xml:space="preserve"> 000</w:t>
      </w:r>
      <w:r>
        <w:rPr>
          <w:noProof/>
        </w:rPr>
        <w:t xml:space="preserve"> kr.</w:t>
      </w:r>
    </w:p>
    <w:p w14:paraId="19A51A99" w14:textId="68E4688E" w:rsidR="001F3D43" w:rsidRDefault="001F3D43" w:rsidP="001F3D43">
      <w:pPr>
        <w:pStyle w:val="Punktlista"/>
        <w:numPr>
          <w:ilvl w:val="0"/>
          <w:numId w:val="0"/>
        </w:numPr>
        <w:ind w:left="576" w:hanging="288"/>
        <w:rPr>
          <w:noProof/>
        </w:rPr>
      </w:pPr>
      <w:r>
        <w:rPr>
          <w:noProof/>
        </w:rPr>
        <w:br/>
        <w:t>Ränteintäk</w:t>
      </w:r>
      <w:r w:rsidR="00DC49A6">
        <w:rPr>
          <w:noProof/>
        </w:rPr>
        <w:t xml:space="preserve">terna från KFM bedöms bli 0 kr då FIF </w:t>
      </w:r>
      <w:r w:rsidR="00237B9A">
        <w:rPr>
          <w:noProof/>
        </w:rPr>
        <w:t xml:space="preserve">kommer </w:t>
      </w:r>
      <w:r w:rsidR="00DC49A6">
        <w:rPr>
          <w:noProof/>
        </w:rPr>
        <w:t>att säga upp äre</w:t>
      </w:r>
      <w:r w:rsidR="00237B9A">
        <w:rPr>
          <w:noProof/>
        </w:rPr>
        <w:t>ndet med att driva in en</w:t>
      </w:r>
      <w:r w:rsidR="00DC49A6">
        <w:rPr>
          <w:noProof/>
        </w:rPr>
        <w:t xml:space="preserve"> skuld till föreningen. </w:t>
      </w:r>
    </w:p>
    <w:p w14:paraId="65E26546" w14:textId="043D3590" w:rsidR="001F3D43" w:rsidRPr="005B0002" w:rsidRDefault="001F3D43" w:rsidP="001F3D43">
      <w:pPr>
        <w:pStyle w:val="Punktlista"/>
        <w:numPr>
          <w:ilvl w:val="0"/>
          <w:numId w:val="0"/>
        </w:numPr>
        <w:rPr>
          <w:noProof/>
        </w:rPr>
      </w:pPr>
    </w:p>
    <w:p w14:paraId="39542591" w14:textId="3BE45250" w:rsidR="001F3D43" w:rsidRPr="005B0002" w:rsidRDefault="001F3D43" w:rsidP="0010462E">
      <w:pPr>
        <w:pStyle w:val="Punktlista"/>
        <w:numPr>
          <w:ilvl w:val="0"/>
          <w:numId w:val="11"/>
        </w:numPr>
        <w:rPr>
          <w:noProof/>
        </w:rPr>
      </w:pPr>
      <w:r w:rsidRPr="005B0002">
        <w:rPr>
          <w:noProof/>
          <w:u w:val="single"/>
        </w:rPr>
        <w:t>Kostnader</w:t>
      </w:r>
      <w:r>
        <w:rPr>
          <w:noProof/>
        </w:rPr>
        <w:br/>
        <w:t xml:space="preserve">* FIF har några fasta kostnader bl a för vår hemsida www.folks.se. Domänen kostar </w:t>
      </w:r>
      <w:r w:rsidR="00DA7C4E">
        <w:rPr>
          <w:noProof/>
        </w:rPr>
        <w:t>758</w:t>
      </w:r>
      <w:r>
        <w:rPr>
          <w:noProof/>
        </w:rPr>
        <w:t xml:space="preserve"> kr </w:t>
      </w:r>
      <w:r w:rsidR="00DA7C4E">
        <w:rPr>
          <w:noProof/>
        </w:rPr>
        <w:t>för året</w:t>
      </w:r>
      <w:r w:rsidRPr="005B0002">
        <w:rPr>
          <w:noProof/>
        </w:rPr>
        <w:t xml:space="preserve">. </w:t>
      </w:r>
    </w:p>
    <w:p w14:paraId="6C31FE2B" w14:textId="57B5C30B" w:rsidR="001F3D43" w:rsidRDefault="001F3D43" w:rsidP="001F3D43">
      <w:pPr>
        <w:pStyle w:val="Punktlista"/>
        <w:numPr>
          <w:ilvl w:val="0"/>
          <w:numId w:val="0"/>
        </w:numPr>
        <w:ind w:left="576"/>
        <w:rPr>
          <w:noProof/>
        </w:rPr>
      </w:pPr>
      <w:r>
        <w:rPr>
          <w:noProof/>
        </w:rPr>
        <w:t xml:space="preserve">* </w:t>
      </w:r>
      <w:r w:rsidR="00237B9A">
        <w:rPr>
          <w:noProof/>
        </w:rPr>
        <w:t>Swedbank debiterar nu FIF</w:t>
      </w:r>
      <w:r>
        <w:rPr>
          <w:noProof/>
        </w:rPr>
        <w:t xml:space="preserve"> </w:t>
      </w:r>
      <w:r w:rsidR="00DC49A6">
        <w:rPr>
          <w:noProof/>
        </w:rPr>
        <w:t>1</w:t>
      </w:r>
      <w:r w:rsidR="00237B9A">
        <w:rPr>
          <w:noProof/>
        </w:rPr>
        <w:t xml:space="preserve"> </w:t>
      </w:r>
      <w:r w:rsidR="00DC49A6">
        <w:rPr>
          <w:noProof/>
        </w:rPr>
        <w:t>20</w:t>
      </w:r>
      <w:r w:rsidRPr="005B0002">
        <w:rPr>
          <w:noProof/>
        </w:rPr>
        <w:t xml:space="preserve">0 kr </w:t>
      </w:r>
      <w:r>
        <w:rPr>
          <w:noProof/>
        </w:rPr>
        <w:t xml:space="preserve">som en engångskostnad </w:t>
      </w:r>
      <w:r w:rsidRPr="005B0002">
        <w:rPr>
          <w:noProof/>
        </w:rPr>
        <w:t>per år vilket utgör</w:t>
      </w:r>
      <w:r>
        <w:rPr>
          <w:noProof/>
        </w:rPr>
        <w:t xml:space="preserve"> kostnad för internetbanken och tillhörande bankgiroanslutning.</w:t>
      </w:r>
    </w:p>
    <w:p w14:paraId="54F0B74C" w14:textId="01F9E315" w:rsidR="001F3D43" w:rsidRDefault="001F3D43" w:rsidP="001F3D43">
      <w:pPr>
        <w:pStyle w:val="Punktlista"/>
        <w:numPr>
          <w:ilvl w:val="0"/>
          <w:numId w:val="0"/>
        </w:numPr>
        <w:ind w:left="576"/>
        <w:rPr>
          <w:noProof/>
        </w:rPr>
      </w:pPr>
      <w:r>
        <w:rPr>
          <w:noProof/>
        </w:rPr>
        <w:t>* Därutöver har FIF kostnader för</w:t>
      </w:r>
      <w:r w:rsidR="00DA7C4E">
        <w:rPr>
          <w:noProof/>
        </w:rPr>
        <w:t xml:space="preserve"> några</w:t>
      </w:r>
      <w:r>
        <w:rPr>
          <w:noProof/>
        </w:rPr>
        <w:t xml:space="preserve"> </w:t>
      </w:r>
      <w:r w:rsidR="0051004B">
        <w:rPr>
          <w:noProof/>
        </w:rPr>
        <w:t xml:space="preserve">resor, </w:t>
      </w:r>
      <w:r>
        <w:rPr>
          <w:noProof/>
        </w:rPr>
        <w:t>inköp av kontorsmaterial, förtäring i samband med möten, läxhjälpen och Café Världen samt andra möteskostnader.</w:t>
      </w:r>
    </w:p>
    <w:p w14:paraId="31B4CC3B" w14:textId="77777777" w:rsidR="001F3D43" w:rsidRPr="005B0002" w:rsidRDefault="001F3D43" w:rsidP="001F3D43">
      <w:pPr>
        <w:pStyle w:val="Punktlista"/>
        <w:numPr>
          <w:ilvl w:val="0"/>
          <w:numId w:val="0"/>
        </w:numPr>
        <w:ind w:left="576" w:hanging="288"/>
        <w:rPr>
          <w:noProof/>
          <w:sz w:val="18"/>
          <w:szCs w:val="18"/>
        </w:rPr>
      </w:pPr>
    </w:p>
    <w:sectPr w:rsidR="001F3D43" w:rsidRPr="005B0002" w:rsidSect="003B21D3">
      <w:headerReference w:type="default" r:id="rId27"/>
      <w:pgSz w:w="11907" w:h="16839" w:code="9"/>
      <w:pgMar w:top="1080" w:right="720" w:bottom="2160" w:left="3096" w:header="1080" w:footer="72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0C27F4" w14:textId="77777777" w:rsidR="005026E0" w:rsidRDefault="005026E0">
      <w:pPr>
        <w:spacing w:after="0" w:line="240" w:lineRule="auto"/>
      </w:pPr>
      <w:r>
        <w:separator/>
      </w:r>
    </w:p>
    <w:p w14:paraId="08659555" w14:textId="77777777" w:rsidR="005026E0" w:rsidRDefault="005026E0"/>
    <w:p w14:paraId="3C1EA19D" w14:textId="77777777" w:rsidR="005026E0" w:rsidRDefault="005026E0"/>
  </w:endnote>
  <w:endnote w:type="continuationSeparator" w:id="0">
    <w:p w14:paraId="4EB99E99" w14:textId="77777777" w:rsidR="005026E0" w:rsidRDefault="005026E0">
      <w:pPr>
        <w:spacing w:after="0" w:line="240" w:lineRule="auto"/>
      </w:pPr>
      <w:r>
        <w:continuationSeparator/>
      </w:r>
    </w:p>
    <w:p w14:paraId="42062687" w14:textId="77777777" w:rsidR="005026E0" w:rsidRDefault="005026E0"/>
    <w:p w14:paraId="0100E5CF" w14:textId="77777777" w:rsidR="005026E0" w:rsidRDefault="005026E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E23A47" w14:textId="77777777" w:rsidR="005026E0" w:rsidRDefault="005026E0">
      <w:pPr>
        <w:spacing w:after="0" w:line="240" w:lineRule="auto"/>
      </w:pPr>
      <w:r>
        <w:separator/>
      </w:r>
    </w:p>
    <w:p w14:paraId="12E2A1D8" w14:textId="77777777" w:rsidR="005026E0" w:rsidRDefault="005026E0"/>
    <w:p w14:paraId="1B678C1A" w14:textId="77777777" w:rsidR="005026E0" w:rsidRDefault="005026E0"/>
  </w:footnote>
  <w:footnote w:type="continuationSeparator" w:id="0">
    <w:p w14:paraId="50C6BB09" w14:textId="77777777" w:rsidR="005026E0" w:rsidRDefault="005026E0">
      <w:pPr>
        <w:spacing w:after="0" w:line="240" w:lineRule="auto"/>
      </w:pPr>
      <w:r>
        <w:continuationSeparator/>
      </w:r>
    </w:p>
    <w:p w14:paraId="73022EB2" w14:textId="77777777" w:rsidR="005026E0" w:rsidRDefault="005026E0"/>
    <w:p w14:paraId="35C6481E" w14:textId="77777777" w:rsidR="005026E0" w:rsidRDefault="005026E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6410" w:type="pct"/>
      <w:jc w:val="right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Header Table"/>
    </w:tblPr>
    <w:tblGrid>
      <w:gridCol w:w="2006"/>
      <w:gridCol w:w="277"/>
      <w:gridCol w:w="8090"/>
    </w:tblGrid>
    <w:tr w:rsidR="005026E0" w14:paraId="6EB2E4CE" w14:textId="77777777">
      <w:trPr>
        <w:trHeight w:hRule="exact" w:val="720"/>
        <w:jc w:val="right"/>
      </w:trPr>
      <w:tc>
        <w:tcPr>
          <w:tcW w:w="2088" w:type="dxa"/>
          <w:vAlign w:val="bottom"/>
        </w:tcPr>
        <w:p w14:paraId="1EE1F6BF" w14:textId="51E1DDB6" w:rsidR="005026E0" w:rsidRDefault="005026E0">
          <w:pPr>
            <w:pStyle w:val="Sida"/>
          </w:pPr>
          <w:r>
            <w:t xml:space="preserve">Sida </w:t>
          </w:r>
          <w:r>
            <w:fldChar w:fldCharType="begin"/>
          </w:r>
          <w:r>
            <w:instrText>Page \# 0#</w:instrText>
          </w:r>
          <w:r>
            <w:fldChar w:fldCharType="separate"/>
          </w:r>
          <w:r w:rsidR="00180F8A">
            <w:t>07</w:t>
          </w:r>
          <w:r>
            <w:fldChar w:fldCharType="end"/>
          </w:r>
        </w:p>
      </w:tc>
      <w:tc>
        <w:tcPr>
          <w:tcW w:w="288" w:type="dxa"/>
          <w:vAlign w:val="bottom"/>
        </w:tcPr>
        <w:p w14:paraId="5DC3BD99" w14:textId="77777777" w:rsidR="005026E0" w:rsidRDefault="005026E0">
          <w:pPr>
            <w:rPr>
              <w:noProof/>
            </w:rPr>
          </w:pPr>
        </w:p>
      </w:tc>
      <w:tc>
        <w:tcPr>
          <w:tcW w:w="8424" w:type="dxa"/>
          <w:vAlign w:val="bottom"/>
        </w:tcPr>
        <w:p w14:paraId="394D89F9" w14:textId="156388CA" w:rsidR="005026E0" w:rsidRDefault="005026E0">
          <w:pPr>
            <w:pStyle w:val="Informationsrubrik"/>
            <w:rPr>
              <w:noProof/>
            </w:rPr>
          </w:pPr>
        </w:p>
      </w:tc>
    </w:tr>
    <w:tr w:rsidR="005026E0" w14:paraId="6AC84BDD" w14:textId="77777777">
      <w:trPr>
        <w:trHeight w:hRule="exact" w:val="86"/>
        <w:jc w:val="right"/>
      </w:trPr>
      <w:tc>
        <w:tcPr>
          <w:tcW w:w="2088" w:type="dxa"/>
          <w:shd w:val="clear" w:color="auto" w:fill="000000" w:themeFill="text1"/>
        </w:tcPr>
        <w:p w14:paraId="60009A63" w14:textId="77777777" w:rsidR="005026E0" w:rsidRDefault="005026E0">
          <w:pPr>
            <w:rPr>
              <w:noProof/>
              <w:sz w:val="10"/>
            </w:rPr>
          </w:pPr>
        </w:p>
      </w:tc>
      <w:tc>
        <w:tcPr>
          <w:tcW w:w="288" w:type="dxa"/>
        </w:tcPr>
        <w:p w14:paraId="122FA301" w14:textId="77777777" w:rsidR="005026E0" w:rsidRDefault="005026E0">
          <w:pPr>
            <w:rPr>
              <w:noProof/>
              <w:sz w:val="10"/>
            </w:rPr>
          </w:pPr>
        </w:p>
      </w:tc>
      <w:tc>
        <w:tcPr>
          <w:tcW w:w="8424" w:type="dxa"/>
          <w:shd w:val="clear" w:color="auto" w:fill="000000" w:themeFill="text1"/>
        </w:tcPr>
        <w:p w14:paraId="488D2B70" w14:textId="77777777" w:rsidR="005026E0" w:rsidRDefault="005026E0">
          <w:pPr>
            <w:rPr>
              <w:noProof/>
              <w:sz w:val="10"/>
            </w:rPr>
          </w:pPr>
        </w:p>
      </w:tc>
    </w:tr>
  </w:tbl>
  <w:p w14:paraId="211357DF" w14:textId="77777777" w:rsidR="005026E0" w:rsidRDefault="005026E0">
    <w:pPr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0E6EB78"/>
    <w:lvl w:ilvl="0">
      <w:start w:val="1"/>
      <w:numFmt w:val="bullet"/>
      <w:pStyle w:val="Punktlista"/>
      <w:lvlText w:val="•"/>
      <w:lvlJc w:val="left"/>
      <w:pPr>
        <w:ind w:left="576" w:hanging="288"/>
      </w:pPr>
      <w:rPr>
        <w:rFonts w:ascii="Cambria" w:hAnsi="Cambria" w:hint="default"/>
        <w:color w:val="EF4623" w:themeColor="accent1"/>
      </w:rPr>
    </w:lvl>
  </w:abstractNum>
  <w:abstractNum w:abstractNumId="1" w15:restartNumberingAfterBreak="0">
    <w:nsid w:val="14262845"/>
    <w:multiLevelType w:val="hybridMultilevel"/>
    <w:tmpl w:val="A4C47D0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433F07"/>
    <w:multiLevelType w:val="hybridMultilevel"/>
    <w:tmpl w:val="64B00A46"/>
    <w:lvl w:ilvl="0" w:tplc="041D000F">
      <w:start w:val="1"/>
      <w:numFmt w:val="decimal"/>
      <w:lvlText w:val="%1."/>
      <w:lvlJc w:val="left"/>
      <w:pPr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B90769A"/>
    <w:multiLevelType w:val="hybridMultilevel"/>
    <w:tmpl w:val="6F8850F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7F6A45"/>
    <w:multiLevelType w:val="multilevel"/>
    <w:tmpl w:val="0436C7FE"/>
    <w:lvl w:ilvl="0">
      <w:start w:val="1"/>
      <w:numFmt w:val="decimal"/>
      <w:pStyle w:val="Numreradlista"/>
      <w:lvlText w:val="%1."/>
      <w:lvlJc w:val="left"/>
      <w:pPr>
        <w:ind w:left="360" w:hanging="360"/>
      </w:pPr>
      <w:rPr>
        <w:rFonts w:hint="default"/>
        <w:color w:val="EF4623" w:themeColor="accent1"/>
      </w:rPr>
    </w:lvl>
    <w:lvl w:ilvl="1">
      <w:start w:val="1"/>
      <w:numFmt w:val="decimal"/>
      <w:pStyle w:val="Numreradlista2"/>
      <w:suff w:val="space"/>
      <w:lvlText w:val="%1.%2"/>
      <w:lvlJc w:val="left"/>
      <w:pPr>
        <w:ind w:left="936" w:hanging="576"/>
      </w:pPr>
      <w:rPr>
        <w:rFonts w:hint="default"/>
        <w:color w:val="EF4623" w:themeColor="accent1"/>
      </w:rPr>
    </w:lvl>
    <w:lvl w:ilvl="2">
      <w:start w:val="1"/>
      <w:numFmt w:val="lowerLetter"/>
      <w:pStyle w:val="Numreradlista3"/>
      <w:lvlText w:val="%3."/>
      <w:lvlJc w:val="left"/>
      <w:pPr>
        <w:ind w:left="720" w:hanging="360"/>
      </w:pPr>
      <w:rPr>
        <w:rFonts w:hint="default"/>
        <w:color w:val="EF4623" w:themeColor="accent1"/>
      </w:rPr>
    </w:lvl>
    <w:lvl w:ilvl="3">
      <w:start w:val="1"/>
      <w:numFmt w:val="lowerRoman"/>
      <w:pStyle w:val="Numreradlista4"/>
      <w:lvlText w:val="%4."/>
      <w:lvlJc w:val="left"/>
      <w:pPr>
        <w:ind w:left="1080" w:hanging="360"/>
      </w:pPr>
      <w:rPr>
        <w:rFonts w:hint="default"/>
        <w:color w:val="EF4623" w:themeColor="accent1"/>
      </w:rPr>
    </w:lvl>
    <w:lvl w:ilvl="4">
      <w:start w:val="1"/>
      <w:numFmt w:val="lowerLetter"/>
      <w:pStyle w:val="Numreradlista5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555A20A9"/>
    <w:multiLevelType w:val="hybridMultilevel"/>
    <w:tmpl w:val="0CCAF7FA"/>
    <w:lvl w:ilvl="0" w:tplc="FFE0D5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5EB5649"/>
    <w:multiLevelType w:val="hybridMultilevel"/>
    <w:tmpl w:val="DB6EBC10"/>
    <w:lvl w:ilvl="0" w:tplc="041D0009">
      <w:start w:val="1"/>
      <w:numFmt w:val="bullet"/>
      <w:lvlText w:val=""/>
      <w:lvlJc w:val="left"/>
      <w:pPr>
        <w:ind w:left="648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7" w15:restartNumberingAfterBreak="0">
    <w:nsid w:val="5A6057C5"/>
    <w:multiLevelType w:val="hybridMultilevel"/>
    <w:tmpl w:val="F2566854"/>
    <w:lvl w:ilvl="0" w:tplc="041D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9595962"/>
    <w:multiLevelType w:val="hybridMultilevel"/>
    <w:tmpl w:val="141E335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2054180">
    <w:abstractNumId w:val="0"/>
  </w:num>
  <w:num w:numId="2" w16cid:durableId="934749495">
    <w:abstractNumId w:val="0"/>
    <w:lvlOverride w:ilvl="0">
      <w:startOverride w:val="1"/>
    </w:lvlOverride>
  </w:num>
  <w:num w:numId="3" w16cid:durableId="1539974201">
    <w:abstractNumId w:val="4"/>
  </w:num>
  <w:num w:numId="4" w16cid:durableId="1791431657">
    <w:abstractNumId w:val="0"/>
    <w:lvlOverride w:ilvl="0">
      <w:startOverride w:val="1"/>
    </w:lvlOverride>
  </w:num>
  <w:num w:numId="5" w16cid:durableId="166678534">
    <w:abstractNumId w:val="0"/>
    <w:lvlOverride w:ilvl="0">
      <w:startOverride w:val="1"/>
    </w:lvlOverride>
  </w:num>
  <w:num w:numId="6" w16cid:durableId="1344472930">
    <w:abstractNumId w:val="8"/>
  </w:num>
  <w:num w:numId="7" w16cid:durableId="1650817797">
    <w:abstractNumId w:val="1"/>
  </w:num>
  <w:num w:numId="8" w16cid:durableId="1835602199">
    <w:abstractNumId w:val="2"/>
  </w:num>
  <w:num w:numId="9" w16cid:durableId="659892422">
    <w:abstractNumId w:val="7"/>
  </w:num>
  <w:num w:numId="10" w16cid:durableId="1925649492">
    <w:abstractNumId w:val="3"/>
  </w:num>
  <w:num w:numId="11" w16cid:durableId="680090497">
    <w:abstractNumId w:val="6"/>
  </w:num>
  <w:num w:numId="12" w16cid:durableId="16623896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189D"/>
    <w:rsid w:val="000055B0"/>
    <w:rsid w:val="000141B3"/>
    <w:rsid w:val="00031988"/>
    <w:rsid w:val="0003340C"/>
    <w:rsid w:val="00045798"/>
    <w:rsid w:val="0005238C"/>
    <w:rsid w:val="00056F50"/>
    <w:rsid w:val="00076F6C"/>
    <w:rsid w:val="00090254"/>
    <w:rsid w:val="000924C6"/>
    <w:rsid w:val="00093910"/>
    <w:rsid w:val="00095107"/>
    <w:rsid w:val="00095CA6"/>
    <w:rsid w:val="000B628D"/>
    <w:rsid w:val="000B6952"/>
    <w:rsid w:val="000C32FB"/>
    <w:rsid w:val="000D2F3B"/>
    <w:rsid w:val="000D4E37"/>
    <w:rsid w:val="000E65B9"/>
    <w:rsid w:val="000F4BF8"/>
    <w:rsid w:val="0010462E"/>
    <w:rsid w:val="001142C9"/>
    <w:rsid w:val="00121780"/>
    <w:rsid w:val="001218CD"/>
    <w:rsid w:val="00125706"/>
    <w:rsid w:val="001473D1"/>
    <w:rsid w:val="00153F33"/>
    <w:rsid w:val="00160E51"/>
    <w:rsid w:val="0016360A"/>
    <w:rsid w:val="00166F3F"/>
    <w:rsid w:val="00177CD5"/>
    <w:rsid w:val="00180F8A"/>
    <w:rsid w:val="00181BFC"/>
    <w:rsid w:val="00190C85"/>
    <w:rsid w:val="001A595A"/>
    <w:rsid w:val="001A674F"/>
    <w:rsid w:val="001B511B"/>
    <w:rsid w:val="001C0246"/>
    <w:rsid w:val="001C6C8C"/>
    <w:rsid w:val="001E5681"/>
    <w:rsid w:val="001F3D43"/>
    <w:rsid w:val="00202BD7"/>
    <w:rsid w:val="00204689"/>
    <w:rsid w:val="0021400B"/>
    <w:rsid w:val="0022081C"/>
    <w:rsid w:val="002304EB"/>
    <w:rsid w:val="00237B9A"/>
    <w:rsid w:val="00244708"/>
    <w:rsid w:val="002565DC"/>
    <w:rsid w:val="00257CD8"/>
    <w:rsid w:val="002739D5"/>
    <w:rsid w:val="002764E4"/>
    <w:rsid w:val="002833BA"/>
    <w:rsid w:val="0029503C"/>
    <w:rsid w:val="002A4D23"/>
    <w:rsid w:val="002C7615"/>
    <w:rsid w:val="002C7E01"/>
    <w:rsid w:val="002D4779"/>
    <w:rsid w:val="002D65A8"/>
    <w:rsid w:val="002F67FF"/>
    <w:rsid w:val="002F6A45"/>
    <w:rsid w:val="003118AE"/>
    <w:rsid w:val="00314A08"/>
    <w:rsid w:val="00333782"/>
    <w:rsid w:val="003477B2"/>
    <w:rsid w:val="00355DCD"/>
    <w:rsid w:val="003566AE"/>
    <w:rsid w:val="003602B3"/>
    <w:rsid w:val="003650CE"/>
    <w:rsid w:val="00375F19"/>
    <w:rsid w:val="00386FCE"/>
    <w:rsid w:val="0039063A"/>
    <w:rsid w:val="00392B10"/>
    <w:rsid w:val="003A0E4D"/>
    <w:rsid w:val="003A46B5"/>
    <w:rsid w:val="003B21D3"/>
    <w:rsid w:val="003C0A70"/>
    <w:rsid w:val="003F64EC"/>
    <w:rsid w:val="00405552"/>
    <w:rsid w:val="00426233"/>
    <w:rsid w:val="004478EC"/>
    <w:rsid w:val="00450779"/>
    <w:rsid w:val="00461042"/>
    <w:rsid w:val="00464576"/>
    <w:rsid w:val="004749B8"/>
    <w:rsid w:val="004931B1"/>
    <w:rsid w:val="004A0E6A"/>
    <w:rsid w:val="004A76FB"/>
    <w:rsid w:val="004B354F"/>
    <w:rsid w:val="004C1043"/>
    <w:rsid w:val="004C3067"/>
    <w:rsid w:val="004D1143"/>
    <w:rsid w:val="004D3354"/>
    <w:rsid w:val="004E424C"/>
    <w:rsid w:val="005026E0"/>
    <w:rsid w:val="0051004B"/>
    <w:rsid w:val="0051102C"/>
    <w:rsid w:val="00513A6E"/>
    <w:rsid w:val="005177C7"/>
    <w:rsid w:val="00517C65"/>
    <w:rsid w:val="005231B0"/>
    <w:rsid w:val="00526D84"/>
    <w:rsid w:val="00534F80"/>
    <w:rsid w:val="00547A81"/>
    <w:rsid w:val="0056590A"/>
    <w:rsid w:val="00571E8E"/>
    <w:rsid w:val="005727D0"/>
    <w:rsid w:val="00575F66"/>
    <w:rsid w:val="00587683"/>
    <w:rsid w:val="00590986"/>
    <w:rsid w:val="00592934"/>
    <w:rsid w:val="005954E2"/>
    <w:rsid w:val="005A03A3"/>
    <w:rsid w:val="005A4726"/>
    <w:rsid w:val="005B0002"/>
    <w:rsid w:val="005B3E7F"/>
    <w:rsid w:val="005B4B8F"/>
    <w:rsid w:val="005B4E21"/>
    <w:rsid w:val="005B59AE"/>
    <w:rsid w:val="005B6525"/>
    <w:rsid w:val="005C141D"/>
    <w:rsid w:val="005D2AA7"/>
    <w:rsid w:val="005E0318"/>
    <w:rsid w:val="005E3904"/>
    <w:rsid w:val="005E6215"/>
    <w:rsid w:val="005F402D"/>
    <w:rsid w:val="005F5272"/>
    <w:rsid w:val="00606C9C"/>
    <w:rsid w:val="00611550"/>
    <w:rsid w:val="006150F2"/>
    <w:rsid w:val="006210AE"/>
    <w:rsid w:val="0062319C"/>
    <w:rsid w:val="00631337"/>
    <w:rsid w:val="006343D6"/>
    <w:rsid w:val="00645EE6"/>
    <w:rsid w:val="00646018"/>
    <w:rsid w:val="0066112F"/>
    <w:rsid w:val="0066420A"/>
    <w:rsid w:val="006646DE"/>
    <w:rsid w:val="006660BC"/>
    <w:rsid w:val="00666CEF"/>
    <w:rsid w:val="006708EA"/>
    <w:rsid w:val="00673202"/>
    <w:rsid w:val="00675489"/>
    <w:rsid w:val="006809D6"/>
    <w:rsid w:val="00681E54"/>
    <w:rsid w:val="00687266"/>
    <w:rsid w:val="006A1295"/>
    <w:rsid w:val="006B495A"/>
    <w:rsid w:val="006C40A1"/>
    <w:rsid w:val="006C5181"/>
    <w:rsid w:val="006D2E8F"/>
    <w:rsid w:val="006D32CC"/>
    <w:rsid w:val="006D52B7"/>
    <w:rsid w:val="006D6CF3"/>
    <w:rsid w:val="006D6D67"/>
    <w:rsid w:val="006D7DEB"/>
    <w:rsid w:val="006E4E66"/>
    <w:rsid w:val="006E5086"/>
    <w:rsid w:val="006E5956"/>
    <w:rsid w:val="006F1FC5"/>
    <w:rsid w:val="006F32C6"/>
    <w:rsid w:val="006F493B"/>
    <w:rsid w:val="006F7ADB"/>
    <w:rsid w:val="007055C6"/>
    <w:rsid w:val="00711E5A"/>
    <w:rsid w:val="0072189D"/>
    <w:rsid w:val="00741598"/>
    <w:rsid w:val="00750794"/>
    <w:rsid w:val="00764324"/>
    <w:rsid w:val="00774A2E"/>
    <w:rsid w:val="007934E3"/>
    <w:rsid w:val="00793DC6"/>
    <w:rsid w:val="007B16C3"/>
    <w:rsid w:val="007B5CB0"/>
    <w:rsid w:val="007C673E"/>
    <w:rsid w:val="007D08FB"/>
    <w:rsid w:val="007E1B4E"/>
    <w:rsid w:val="007E234E"/>
    <w:rsid w:val="007E45DB"/>
    <w:rsid w:val="007F5DCF"/>
    <w:rsid w:val="0080137D"/>
    <w:rsid w:val="00805C89"/>
    <w:rsid w:val="008102CE"/>
    <w:rsid w:val="00814596"/>
    <w:rsid w:val="0081539B"/>
    <w:rsid w:val="008517C1"/>
    <w:rsid w:val="00853C7B"/>
    <w:rsid w:val="00861C6E"/>
    <w:rsid w:val="00862BD9"/>
    <w:rsid w:val="008845F5"/>
    <w:rsid w:val="00886181"/>
    <w:rsid w:val="00886292"/>
    <w:rsid w:val="00897C01"/>
    <w:rsid w:val="008C2EA4"/>
    <w:rsid w:val="008D1E91"/>
    <w:rsid w:val="008D5A62"/>
    <w:rsid w:val="008E18DE"/>
    <w:rsid w:val="008E416A"/>
    <w:rsid w:val="008E70F1"/>
    <w:rsid w:val="00921441"/>
    <w:rsid w:val="0092430B"/>
    <w:rsid w:val="00925FDB"/>
    <w:rsid w:val="00931E75"/>
    <w:rsid w:val="00943F3E"/>
    <w:rsid w:val="00944AE5"/>
    <w:rsid w:val="00945764"/>
    <w:rsid w:val="00992E29"/>
    <w:rsid w:val="009B2C6B"/>
    <w:rsid w:val="009C56BC"/>
    <w:rsid w:val="009E07C0"/>
    <w:rsid w:val="009F07A6"/>
    <w:rsid w:val="00A01B58"/>
    <w:rsid w:val="00A05336"/>
    <w:rsid w:val="00A14AC1"/>
    <w:rsid w:val="00A17D1F"/>
    <w:rsid w:val="00A23994"/>
    <w:rsid w:val="00A42AF1"/>
    <w:rsid w:val="00A47174"/>
    <w:rsid w:val="00A4789A"/>
    <w:rsid w:val="00A51F18"/>
    <w:rsid w:val="00A570B7"/>
    <w:rsid w:val="00A76F92"/>
    <w:rsid w:val="00A826B9"/>
    <w:rsid w:val="00A8276E"/>
    <w:rsid w:val="00A9267F"/>
    <w:rsid w:val="00AA6049"/>
    <w:rsid w:val="00AA7E4C"/>
    <w:rsid w:val="00AB3CDC"/>
    <w:rsid w:val="00AB4562"/>
    <w:rsid w:val="00AB5751"/>
    <w:rsid w:val="00AC105A"/>
    <w:rsid w:val="00AD596F"/>
    <w:rsid w:val="00AF28C2"/>
    <w:rsid w:val="00B05128"/>
    <w:rsid w:val="00B11796"/>
    <w:rsid w:val="00B147A0"/>
    <w:rsid w:val="00B30FF0"/>
    <w:rsid w:val="00B73711"/>
    <w:rsid w:val="00BB364C"/>
    <w:rsid w:val="00BB3768"/>
    <w:rsid w:val="00BB7DB9"/>
    <w:rsid w:val="00BC7DDB"/>
    <w:rsid w:val="00BD048D"/>
    <w:rsid w:val="00BD48AD"/>
    <w:rsid w:val="00BE4C10"/>
    <w:rsid w:val="00BF6F91"/>
    <w:rsid w:val="00C01D77"/>
    <w:rsid w:val="00C02351"/>
    <w:rsid w:val="00C0573E"/>
    <w:rsid w:val="00C101B9"/>
    <w:rsid w:val="00C132DC"/>
    <w:rsid w:val="00C15F8E"/>
    <w:rsid w:val="00C20D82"/>
    <w:rsid w:val="00C218ED"/>
    <w:rsid w:val="00C2754B"/>
    <w:rsid w:val="00C3286A"/>
    <w:rsid w:val="00C410F0"/>
    <w:rsid w:val="00C5074E"/>
    <w:rsid w:val="00C50B67"/>
    <w:rsid w:val="00C51AA5"/>
    <w:rsid w:val="00C60E05"/>
    <w:rsid w:val="00C7263B"/>
    <w:rsid w:val="00C77BAD"/>
    <w:rsid w:val="00C84FB8"/>
    <w:rsid w:val="00C96135"/>
    <w:rsid w:val="00CB1963"/>
    <w:rsid w:val="00CD1966"/>
    <w:rsid w:val="00D03E1B"/>
    <w:rsid w:val="00D1102A"/>
    <w:rsid w:val="00D273A5"/>
    <w:rsid w:val="00D44114"/>
    <w:rsid w:val="00D75260"/>
    <w:rsid w:val="00D85F24"/>
    <w:rsid w:val="00D91878"/>
    <w:rsid w:val="00D9333E"/>
    <w:rsid w:val="00DA7C4E"/>
    <w:rsid w:val="00DB4CBF"/>
    <w:rsid w:val="00DC391D"/>
    <w:rsid w:val="00DC49A6"/>
    <w:rsid w:val="00DD3A04"/>
    <w:rsid w:val="00DD77B0"/>
    <w:rsid w:val="00DE1925"/>
    <w:rsid w:val="00E275F8"/>
    <w:rsid w:val="00E55F67"/>
    <w:rsid w:val="00E56EBB"/>
    <w:rsid w:val="00E57462"/>
    <w:rsid w:val="00E80927"/>
    <w:rsid w:val="00EA1107"/>
    <w:rsid w:val="00EA1C74"/>
    <w:rsid w:val="00EA5FF4"/>
    <w:rsid w:val="00EC1370"/>
    <w:rsid w:val="00EC1B2A"/>
    <w:rsid w:val="00EC4421"/>
    <w:rsid w:val="00ED1191"/>
    <w:rsid w:val="00ED2490"/>
    <w:rsid w:val="00ED3A09"/>
    <w:rsid w:val="00ED596D"/>
    <w:rsid w:val="00ED7FAF"/>
    <w:rsid w:val="00EE5734"/>
    <w:rsid w:val="00F031DC"/>
    <w:rsid w:val="00F039F8"/>
    <w:rsid w:val="00F1676C"/>
    <w:rsid w:val="00F25DE0"/>
    <w:rsid w:val="00F27C54"/>
    <w:rsid w:val="00F30430"/>
    <w:rsid w:val="00F33DA9"/>
    <w:rsid w:val="00F418D9"/>
    <w:rsid w:val="00F451E7"/>
    <w:rsid w:val="00F61097"/>
    <w:rsid w:val="00F76DE2"/>
    <w:rsid w:val="00F82F56"/>
    <w:rsid w:val="00F835FC"/>
    <w:rsid w:val="00F8470A"/>
    <w:rsid w:val="00F93491"/>
    <w:rsid w:val="00FA2AA2"/>
    <w:rsid w:val="00FB1AA3"/>
    <w:rsid w:val="00FC1A11"/>
    <w:rsid w:val="00FC31A4"/>
    <w:rsid w:val="00FD6EBF"/>
    <w:rsid w:val="00FF152E"/>
    <w:rsid w:val="00FF2140"/>
    <w:rsid w:val="00FF3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ocId w14:val="4E3EBBAE"/>
  <w15:docId w15:val="{AE98DE69-9331-4508-969D-9FA1B33EA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04040" w:themeColor="text1" w:themeTint="BF"/>
        <w:lang w:val="sv-SE" w:eastAsia="sv-SE" w:bidi="ar-SA"/>
      </w:rPr>
    </w:rPrDefault>
    <w:pPrDefault>
      <w:pPr>
        <w:spacing w:after="180" w:line="33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8" w:unhideWhenUsed="1"/>
    <w:lsdException w:name="List Number 4" w:semiHidden="1" w:uiPriority="18" w:unhideWhenUsed="1"/>
    <w:lsdException w:name="List Number 5" w:semiHidden="1" w:uiPriority="18" w:unhideWhenUsed="1"/>
    <w:lsdException w:name="Title" w:uiPriority="2" w:qFormat="1"/>
    <w:lsdException w:name="Closing" w:semiHidden="1" w:unhideWhenUsed="1" w:qFormat="1"/>
    <w:lsdException w:name="Signature" w:semiHidden="1" w:uiPriority="9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1"/>
    <w:qFormat/>
    <w:pPr>
      <w:pageBreakBefore/>
      <w:pBdr>
        <w:bottom w:val="single" w:sz="8" w:space="1" w:color="auto"/>
      </w:pBdr>
      <w:spacing w:before="480" w:after="120" w:line="240" w:lineRule="auto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40"/>
    </w:rPr>
  </w:style>
  <w:style w:type="paragraph" w:styleId="Rubrik2">
    <w:name w:val="heading 2"/>
    <w:basedOn w:val="Normal"/>
    <w:next w:val="Normal"/>
    <w:link w:val="Rubrik2Char"/>
    <w:uiPriority w:val="1"/>
    <w:unhideWhenUsed/>
    <w:qFormat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fot">
    <w:name w:val="footer"/>
    <w:basedOn w:val="Normal"/>
    <w:link w:val="SidfotChar"/>
    <w:uiPriority w:val="99"/>
    <w:unhideWhenUsed/>
    <w:qFormat/>
    <w:pPr>
      <w:spacing w:after="0" w:line="240" w:lineRule="auto"/>
      <w:ind w:left="29" w:right="144"/>
    </w:pPr>
    <w:rPr>
      <w:color w:val="EF4623" w:themeColor="accent1"/>
    </w:rPr>
  </w:style>
  <w:style w:type="character" w:customStyle="1" w:styleId="SidfotChar">
    <w:name w:val="Sidfot Char"/>
    <w:basedOn w:val="Standardstycketeckensnitt"/>
    <w:link w:val="Sidfot"/>
    <w:uiPriority w:val="99"/>
    <w:rPr>
      <w:color w:val="EF4623" w:themeColor="accent1"/>
    </w:rPr>
  </w:style>
  <w:style w:type="paragraph" w:styleId="Underrubrik">
    <w:name w:val="Subtitle"/>
    <w:basedOn w:val="Normal"/>
    <w:next w:val="Normal"/>
    <w:link w:val="UnderrubrikChar"/>
    <w:uiPriority w:val="3"/>
    <w:unhideWhenUsed/>
    <w:qFormat/>
    <w:pPr>
      <w:numPr>
        <w:ilvl w:val="1"/>
      </w:numPr>
      <w:spacing w:before="40" w:after="160" w:line="288" w:lineRule="auto"/>
      <w:ind w:left="72"/>
    </w:pPr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</w:rPr>
  </w:style>
  <w:style w:type="paragraph" w:customStyle="1" w:styleId="Bild">
    <w:name w:val="Bild"/>
    <w:basedOn w:val="Normal"/>
    <w:uiPriority w:val="99"/>
    <w:pPr>
      <w:spacing w:after="80" w:line="240" w:lineRule="auto"/>
      <w:jc w:val="center"/>
    </w:pPr>
  </w:style>
  <w:style w:type="paragraph" w:styleId="Sidhuvud">
    <w:name w:val="header"/>
    <w:basedOn w:val="Normal"/>
    <w:link w:val="SidhuvudChar"/>
    <w:uiPriority w:val="99"/>
    <w:qFormat/>
    <w:pPr>
      <w:spacing w:after="38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Pr>
      <w:color w:val="404040" w:themeColor="text1" w:themeTint="BF"/>
      <w:sz w:val="20"/>
    </w:rPr>
  </w:style>
  <w:style w:type="table" w:styleId="Tabellrutnt">
    <w:name w:val="Table Grid"/>
    <w:basedOn w:val="Normaltabell"/>
    <w:uiPriority w:val="59"/>
    <w:pPr>
      <w:spacing w:before="120" w:after="120" w:line="240" w:lineRule="auto"/>
      <w:ind w:left="115" w:right="115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paragraph" w:customStyle="1" w:styleId="Informationsrubrik">
    <w:name w:val="Informationsrubrik"/>
    <w:basedOn w:val="Normal"/>
    <w:uiPriority w:val="2"/>
    <w:qFormat/>
    <w:pPr>
      <w:spacing w:after="60" w:line="240" w:lineRule="auto"/>
      <w:ind w:left="29" w:right="29"/>
      <w:jc w:val="right"/>
    </w:pPr>
    <w:rPr>
      <w:b/>
      <w:bCs/>
      <w:color w:val="EF4623" w:themeColor="accent1"/>
      <w:sz w:val="36"/>
    </w:rPr>
  </w:style>
  <w:style w:type="paragraph" w:customStyle="1" w:styleId="Sida">
    <w:name w:val="Sida"/>
    <w:basedOn w:val="Normal"/>
    <w:next w:val="Normal"/>
    <w:uiPriority w:val="99"/>
    <w:unhideWhenUsed/>
    <w:qFormat/>
    <w:pPr>
      <w:spacing w:after="40" w:line="240" w:lineRule="auto"/>
    </w:pPr>
    <w:rPr>
      <w:noProof/>
      <w:color w:val="000000" w:themeColor="text1"/>
      <w:sz w:val="36"/>
    </w:rPr>
  </w:style>
  <w:style w:type="paragraph" w:styleId="Rubrik">
    <w:name w:val="Title"/>
    <w:basedOn w:val="Normal"/>
    <w:next w:val="Normal"/>
    <w:link w:val="RubrikChar"/>
    <w:uiPriority w:val="2"/>
    <w:qFormat/>
    <w:pPr>
      <w:spacing w:after="40" w:line="240" w:lineRule="auto"/>
    </w:pPr>
    <w:rPr>
      <w:rFonts w:asciiTheme="majorHAnsi" w:eastAsiaTheme="majorEastAsia" w:hAnsiTheme="majorHAnsi" w:cstheme="majorBidi"/>
      <w:b/>
      <w:bCs/>
      <w:color w:val="EF4623" w:themeColor="accent1"/>
      <w:sz w:val="200"/>
    </w:rPr>
  </w:style>
  <w:style w:type="character" w:customStyle="1" w:styleId="RubrikChar">
    <w:name w:val="Rubrik Char"/>
    <w:basedOn w:val="Standardstycketeckensnitt"/>
    <w:link w:val="Rubrik"/>
    <w:uiPriority w:val="2"/>
    <w:rPr>
      <w:rFonts w:asciiTheme="majorHAnsi" w:eastAsiaTheme="majorEastAsia" w:hAnsiTheme="majorHAnsi" w:cstheme="majorBidi"/>
      <w:b/>
      <w:bCs/>
      <w:color w:val="EF4623" w:themeColor="accent1"/>
      <w:sz w:val="200"/>
    </w:rPr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paragraph" w:styleId="Ballongtext">
    <w:name w:val="Balloon Text"/>
    <w:basedOn w:val="Normal"/>
    <w:link w:val="Ballong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Pr>
      <w:rFonts w:ascii="Tahoma" w:hAnsi="Tahoma" w:cs="Tahoma"/>
      <w:sz w:val="16"/>
    </w:rPr>
  </w:style>
  <w:style w:type="character" w:styleId="Stark">
    <w:name w:val="Strong"/>
    <w:basedOn w:val="Standardstycketeckensnitt"/>
    <w:uiPriority w:val="10"/>
    <w:qFormat/>
    <w:rPr>
      <w:b/>
      <w:bCs/>
    </w:rPr>
  </w:style>
  <w:style w:type="character" w:customStyle="1" w:styleId="UnderrubrikChar">
    <w:name w:val="Underrubrik Char"/>
    <w:basedOn w:val="Standardstycketeckensnitt"/>
    <w:link w:val="Underrubrik"/>
    <w:uiPriority w:val="3"/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</w:rPr>
  </w:style>
  <w:style w:type="paragraph" w:customStyle="1" w:styleId="Sammanfattning">
    <w:name w:val="Sammanfattning"/>
    <w:basedOn w:val="Normal"/>
    <w:uiPriority w:val="3"/>
    <w:qFormat/>
    <w:pPr>
      <w:spacing w:before="360" w:after="480" w:line="360" w:lineRule="auto"/>
    </w:pPr>
    <w:rPr>
      <w:i/>
      <w:iCs/>
      <w:color w:val="EF4623" w:themeColor="accent1"/>
      <w:kern w:val="20"/>
      <w:sz w:val="28"/>
    </w:rPr>
  </w:style>
  <w:style w:type="paragraph" w:styleId="Ingetavstnd">
    <w:name w:val="No Spacing"/>
    <w:link w:val="IngetavstndChar"/>
    <w:uiPriority w:val="1"/>
    <w:unhideWhenUsed/>
    <w:qFormat/>
    <w:pPr>
      <w:spacing w:after="0" w:line="240" w:lineRule="auto"/>
    </w:pPr>
  </w:style>
  <w:style w:type="character" w:styleId="Hyperlnk">
    <w:name w:val="Hyperlink"/>
    <w:basedOn w:val="Standardstycketeckensnitt"/>
    <w:uiPriority w:val="99"/>
    <w:unhideWhenUsed/>
    <w:rPr>
      <w:color w:val="5F5F5F" w:themeColor="hyperlink"/>
      <w:u w:val="single"/>
    </w:rPr>
  </w:style>
  <w:style w:type="paragraph" w:styleId="Innehll1">
    <w:name w:val="toc 1"/>
    <w:basedOn w:val="Normal"/>
    <w:next w:val="Normal"/>
    <w:autoRedefine/>
    <w:uiPriority w:val="39"/>
    <w:unhideWhenUsed/>
    <w:pPr>
      <w:tabs>
        <w:tab w:val="right" w:leader="underscore" w:pos="8424"/>
      </w:tabs>
      <w:spacing w:before="40" w:after="100" w:line="288" w:lineRule="auto"/>
    </w:pPr>
    <w:rPr>
      <w:noProof/>
      <w:kern w:val="20"/>
    </w:rPr>
  </w:style>
  <w:style w:type="character" w:customStyle="1" w:styleId="Rubrik1Char">
    <w:name w:val="Rubrik 1 Char"/>
    <w:basedOn w:val="Standardstycketeckensnitt"/>
    <w:link w:val="Rubrik1"/>
    <w:uiPriority w:val="1"/>
    <w:rPr>
      <w:rFonts w:asciiTheme="majorHAnsi" w:eastAsiaTheme="majorEastAsia" w:hAnsiTheme="majorHAnsi" w:cstheme="majorBidi"/>
      <w:b/>
      <w:bCs/>
      <w:color w:val="000000" w:themeColor="text1"/>
      <w:sz w:val="40"/>
    </w:rPr>
  </w:style>
  <w:style w:type="paragraph" w:styleId="Innehllsfrteckningsrubrik">
    <w:name w:val="TOC Heading"/>
    <w:basedOn w:val="Rubrik1"/>
    <w:next w:val="Normal"/>
    <w:uiPriority w:val="39"/>
    <w:unhideWhenUsed/>
    <w:qFormat/>
    <w:pPr>
      <w:pBdr>
        <w:bottom w:val="none" w:sz="0" w:space="0" w:color="auto"/>
      </w:pBdr>
      <w:spacing w:before="0" w:after="360"/>
      <w:outlineLvl w:val="9"/>
    </w:pPr>
    <w:rPr>
      <w:color w:val="EF4623" w:themeColor="accent1"/>
      <w:kern w:val="20"/>
      <w:sz w:val="44"/>
    </w:rPr>
  </w:style>
  <w:style w:type="character" w:customStyle="1" w:styleId="Rubrik2Char">
    <w:name w:val="Rubrik 2 Char"/>
    <w:basedOn w:val="Standardstycketeckensnitt"/>
    <w:link w:val="Rubrik2"/>
    <w:uiPriority w:val="1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styleId="Citat">
    <w:name w:val="Quote"/>
    <w:basedOn w:val="Normal"/>
    <w:next w:val="Normal"/>
    <w:link w:val="CitatChar"/>
    <w:uiPriority w:val="1"/>
    <w:unhideWhenUsed/>
    <w:qFormat/>
    <w:pPr>
      <w:spacing w:before="240" w:after="240" w:line="288" w:lineRule="auto"/>
    </w:pPr>
    <w:rPr>
      <w:i/>
      <w:iCs/>
      <w:color w:val="EF4623" w:themeColor="accent1"/>
      <w:kern w:val="20"/>
      <w:sz w:val="24"/>
    </w:rPr>
  </w:style>
  <w:style w:type="character" w:customStyle="1" w:styleId="CitatChar">
    <w:name w:val="Citat Char"/>
    <w:basedOn w:val="Standardstycketeckensnitt"/>
    <w:link w:val="Citat"/>
    <w:uiPriority w:val="1"/>
    <w:rPr>
      <w:i/>
      <w:iCs/>
      <w:color w:val="EF4623" w:themeColor="accent1"/>
      <w:kern w:val="20"/>
      <w:sz w:val="24"/>
    </w:rPr>
  </w:style>
  <w:style w:type="paragraph" w:styleId="Signatur">
    <w:name w:val="Signature"/>
    <w:basedOn w:val="Normal"/>
    <w:link w:val="SignaturChar"/>
    <w:uiPriority w:val="9"/>
    <w:unhideWhenUsed/>
    <w:qFormat/>
    <w:pPr>
      <w:spacing w:before="720" w:after="0" w:line="312" w:lineRule="auto"/>
      <w:contextualSpacing/>
    </w:pPr>
    <w:rPr>
      <w:color w:val="595959" w:themeColor="text1" w:themeTint="A6"/>
      <w:kern w:val="20"/>
    </w:rPr>
  </w:style>
  <w:style w:type="character" w:customStyle="1" w:styleId="SignaturChar">
    <w:name w:val="Signatur Char"/>
    <w:basedOn w:val="Standardstycketeckensnitt"/>
    <w:link w:val="Signatur"/>
    <w:uiPriority w:val="9"/>
    <w:rPr>
      <w:color w:val="595959" w:themeColor="text1" w:themeTint="A6"/>
      <w:kern w:val="20"/>
    </w:rPr>
  </w:style>
  <w:style w:type="character" w:customStyle="1" w:styleId="IngetavstndChar">
    <w:name w:val="Inget avstånd Char"/>
    <w:basedOn w:val="Standardstycketeckensnitt"/>
    <w:link w:val="Ingetavstnd"/>
    <w:uiPriority w:val="1"/>
  </w:style>
  <w:style w:type="paragraph" w:styleId="Punktlista">
    <w:name w:val="List Bullet"/>
    <w:basedOn w:val="Normal"/>
    <w:uiPriority w:val="1"/>
    <w:unhideWhenUsed/>
    <w:qFormat/>
    <w:pPr>
      <w:numPr>
        <w:numId w:val="1"/>
      </w:numPr>
      <w:spacing w:before="40" w:after="40" w:line="288" w:lineRule="auto"/>
    </w:pPr>
    <w:rPr>
      <w:color w:val="595959" w:themeColor="text1" w:themeTint="A6"/>
      <w:kern w:val="20"/>
    </w:rPr>
  </w:style>
  <w:style w:type="paragraph" w:styleId="Numreradlista">
    <w:name w:val="List Number"/>
    <w:basedOn w:val="Normal"/>
    <w:uiPriority w:val="1"/>
    <w:unhideWhenUsed/>
    <w:qFormat/>
    <w:pPr>
      <w:numPr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styleId="Numreradlista2">
    <w:name w:val="List Number 2"/>
    <w:basedOn w:val="Normal"/>
    <w:uiPriority w:val="1"/>
    <w:unhideWhenUsed/>
    <w:qFormat/>
    <w:pPr>
      <w:numPr>
        <w:ilvl w:val="1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styleId="Numreradlista3">
    <w:name w:val="List Number 3"/>
    <w:basedOn w:val="Normal"/>
    <w:uiPriority w:val="18"/>
    <w:unhideWhenUsed/>
    <w:pPr>
      <w:numPr>
        <w:ilvl w:val="2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styleId="Numreradlista4">
    <w:name w:val="List Number 4"/>
    <w:basedOn w:val="Normal"/>
    <w:uiPriority w:val="18"/>
    <w:unhideWhenUsed/>
    <w:pPr>
      <w:numPr>
        <w:ilvl w:val="3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styleId="Numreradlista5">
    <w:name w:val="List Number 5"/>
    <w:basedOn w:val="Normal"/>
    <w:uiPriority w:val="18"/>
    <w:unhideWhenUsed/>
    <w:pPr>
      <w:numPr>
        <w:ilvl w:val="4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table" w:customStyle="1" w:styleId="Ekonomitabell">
    <w:name w:val="Ekonomitabell"/>
    <w:basedOn w:val="Normaltabell"/>
    <w:uiPriority w:val="99"/>
    <w:pPr>
      <w:spacing w:before="60" w:after="60" w:line="240" w:lineRule="auto"/>
    </w:pPr>
    <w:tblPr>
      <w:tblBorders>
        <w:top w:val="single" w:sz="8" w:space="0" w:color="000000" w:themeColor="text1"/>
        <w:left w:val="single" w:sz="8" w:space="0" w:color="000000" w:themeColor="text1"/>
        <w:bottom w:val="single" w:sz="24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left w:w="72" w:type="dxa"/>
        <w:right w:w="72" w:type="dxa"/>
      </w:tblCellMar>
    </w:tblPr>
    <w:tblStylePr w:type="firstRow">
      <w:pPr>
        <w:wordWrap/>
        <w:spacing w:beforeLines="0" w:before="40" w:beforeAutospacing="0" w:afterLines="0" w:after="40" w:afterAutospacing="0"/>
        <w:jc w:val="left"/>
      </w:pPr>
      <w:rPr>
        <w:rFonts w:asciiTheme="majorHAnsi" w:hAnsiTheme="majorHAnsi"/>
        <w:b/>
        <w:i w:val="0"/>
        <w:caps w:val="0"/>
        <w:smallCaps w:val="0"/>
        <w:color w:val="000000" w:themeColor="text1"/>
        <w:sz w:val="22"/>
      </w:rPr>
    </w:tblStylePr>
    <w:tblStylePr w:type="firstCol">
      <w:rPr>
        <w:b/>
        <w:color w:val="000000" w:themeColor="text1"/>
      </w:rPr>
    </w:tblStylePr>
  </w:style>
  <w:style w:type="character" w:styleId="Kommentarsreferens">
    <w:name w:val="annotation reference"/>
    <w:basedOn w:val="Standardstycketeckensnitt"/>
    <w:uiPriority w:val="99"/>
    <w:semiHidden/>
    <w:unhideWhenUsed/>
    <w:rPr>
      <w:sz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pPr>
      <w:spacing w:line="240" w:lineRule="auto"/>
    </w:pPr>
  </w:style>
  <w:style w:type="character" w:customStyle="1" w:styleId="KommentarerChar">
    <w:name w:val="Kommentarer Char"/>
    <w:basedOn w:val="Standardstycketeckensnitt"/>
    <w:link w:val="Kommentarer"/>
    <w:uiPriority w:val="99"/>
    <w:semiHidden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Pr>
      <w:b/>
      <w:bCs/>
    </w:rPr>
  </w:style>
  <w:style w:type="table" w:styleId="Ljusskuggning">
    <w:name w:val="Light Shading"/>
    <w:basedOn w:val="Normaltabell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Tabelltext-decimal">
    <w:name w:val="Tabelltext-decimal"/>
    <w:basedOn w:val="Normal"/>
    <w:uiPriority w:val="1"/>
    <w:qFormat/>
    <w:pPr>
      <w:tabs>
        <w:tab w:val="decimal" w:pos="869"/>
      </w:tabs>
      <w:spacing w:before="60" w:after="60" w:line="240" w:lineRule="auto"/>
    </w:pPr>
  </w:style>
  <w:style w:type="paragraph" w:customStyle="1" w:styleId="Tabelltext">
    <w:name w:val="Tabelltext"/>
    <w:basedOn w:val="Normal"/>
    <w:uiPriority w:val="1"/>
    <w:qFormat/>
    <w:pPr>
      <w:spacing w:before="60" w:after="60" w:line="240" w:lineRule="auto"/>
    </w:pPr>
  </w:style>
  <w:style w:type="paragraph" w:customStyle="1" w:styleId="Organisation">
    <w:name w:val="Organisation"/>
    <w:basedOn w:val="Normal"/>
    <w:uiPriority w:val="2"/>
    <w:qFormat/>
    <w:pPr>
      <w:spacing w:after="60" w:line="240" w:lineRule="auto"/>
      <w:ind w:left="29" w:right="29"/>
    </w:pPr>
    <w:rPr>
      <w:b/>
      <w:bCs/>
      <w:color w:val="EF4623" w:themeColor="accent1"/>
      <w:sz w:val="36"/>
    </w:rPr>
  </w:style>
  <w:style w:type="paragraph" w:styleId="Innehll2">
    <w:name w:val="toc 2"/>
    <w:basedOn w:val="Normal"/>
    <w:next w:val="Normal"/>
    <w:autoRedefine/>
    <w:uiPriority w:val="39"/>
    <w:unhideWhenUsed/>
    <w:rsid w:val="00897C01"/>
    <w:pPr>
      <w:spacing w:after="100" w:line="259" w:lineRule="auto"/>
      <w:ind w:left="220"/>
    </w:pPr>
    <w:rPr>
      <w:rFonts w:eastAsiaTheme="minorEastAsia" w:cs="Times New Roman"/>
      <w:color w:val="auto"/>
      <w:sz w:val="22"/>
      <w:szCs w:val="22"/>
    </w:rPr>
  </w:style>
  <w:style w:type="paragraph" w:styleId="Innehll3">
    <w:name w:val="toc 3"/>
    <w:basedOn w:val="Normal"/>
    <w:next w:val="Normal"/>
    <w:autoRedefine/>
    <w:uiPriority w:val="39"/>
    <w:unhideWhenUsed/>
    <w:rsid w:val="00897C01"/>
    <w:pPr>
      <w:spacing w:after="100" w:line="259" w:lineRule="auto"/>
      <w:ind w:left="440"/>
    </w:pPr>
    <w:rPr>
      <w:rFonts w:eastAsiaTheme="minorEastAsia" w:cs="Times New Roman"/>
      <w:color w:val="auto"/>
      <w:sz w:val="22"/>
      <w:szCs w:val="22"/>
    </w:rPr>
  </w:style>
  <w:style w:type="paragraph" w:styleId="Liststycke">
    <w:name w:val="List Paragraph"/>
    <w:basedOn w:val="Normal"/>
    <w:uiPriority w:val="34"/>
    <w:qFormat/>
    <w:rsid w:val="004A0E6A"/>
    <w:pPr>
      <w:ind w:left="720"/>
      <w:contextualSpacing/>
    </w:pPr>
  </w:style>
  <w:style w:type="paragraph" w:styleId="Normalwebb">
    <w:name w:val="Normal (Web)"/>
    <w:basedOn w:val="Normal"/>
    <w:uiPriority w:val="99"/>
    <w:semiHidden/>
    <w:unhideWhenUsed/>
    <w:rsid w:val="00F304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15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5.jpg"/><Relationship Id="rId26" Type="http://schemas.openxmlformats.org/officeDocument/2006/relationships/hyperlink" Target="http://www.folks.se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jpg"/><Relationship Id="rId7" Type="http://schemas.openxmlformats.org/officeDocument/2006/relationships/webSettings" Target="webSettings.xml"/><Relationship Id="rId12" Type="http://schemas.openxmlformats.org/officeDocument/2006/relationships/diagramLayout" Target="diagrams/layout1.xml"/><Relationship Id="rId17" Type="http://schemas.openxmlformats.org/officeDocument/2006/relationships/image" Target="media/image4.jpg"/><Relationship Id="rId25" Type="http://schemas.openxmlformats.org/officeDocument/2006/relationships/hyperlink" Target="mailto:info@folks.se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image" Target="media/image7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diagramData" Target="diagrams/data1.xml"/><Relationship Id="rId24" Type="http://schemas.openxmlformats.org/officeDocument/2006/relationships/image" Target="media/image11.JPG"/><Relationship Id="rId5" Type="http://schemas.openxmlformats.org/officeDocument/2006/relationships/styles" Target="styles.xml"/><Relationship Id="rId15" Type="http://schemas.microsoft.com/office/2007/relationships/diagramDrawing" Target="diagrams/drawing1.xml"/><Relationship Id="rId23" Type="http://schemas.openxmlformats.org/officeDocument/2006/relationships/image" Target="media/image10.jpg"/><Relationship Id="rId28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image" Target="media/image6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diagramColors" Target="diagrams/colors1.xml"/><Relationship Id="rId22" Type="http://schemas.openxmlformats.org/officeDocument/2006/relationships/image" Target="media/image9.jpg"/><Relationship Id="rId27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n.gustavsson\AppData\Roaming\Microsoft\Mallar\&#197;rsredovisning%20(r&#246;d%20och%20svart%20design).dotx" TargetMode="Externa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1CF204F-A4AE-4C27-A499-A84CC462CB14}" type="doc">
      <dgm:prSet loTypeId="NewsLayout3_4/15/2011 5:17:28 PM#4" loCatId="list" qsTypeId="urn:microsoft.com/office/officeart/2005/8/quickstyle/simple1" qsCatId="simple" csTypeId="urn:microsoft.com/office/officeart/2005/8/colors/accent0_3" csCatId="mainScheme" phldr="1"/>
      <dgm:spPr/>
    </dgm:pt>
    <dgm:pt modelId="{676DE0A4-046E-4C76-A131-D2C54B5B49EE}">
      <dgm:prSet phldrT="[Type caption here]"/>
      <dgm:spPr>
        <a:noFill/>
      </dgm:spPr>
      <dgm:t>
        <a:bodyPr/>
        <a:lstStyle/>
        <a:p>
          <a:r>
            <a:rPr lang="en-US" kern="200" spc="-20" baseline="0">
              <a:solidFill>
                <a:schemeClr val="bg1"/>
              </a:solidFill>
            </a:rPr>
            <a:t>Vårt mål är bl.a arbeta med utvecklingsbistånd.</a:t>
          </a:r>
          <a:br>
            <a:rPr lang="en-US" kern="200" spc="-10" baseline="0">
              <a:solidFill>
                <a:schemeClr val="bg1"/>
              </a:solidFill>
            </a:rPr>
          </a:br>
          <a:br>
            <a:rPr lang="en-US" kern="200" spc="-10" baseline="0">
              <a:solidFill>
                <a:schemeClr val="bg1"/>
              </a:solidFill>
            </a:rPr>
          </a:br>
          <a:endParaRPr lang="en-US" kern="200" spc="-10" baseline="0">
            <a:solidFill>
              <a:schemeClr val="bg1"/>
            </a:solidFill>
          </a:endParaRPr>
        </a:p>
      </dgm:t>
      <dgm:extLst>
        <a:ext uri="{E40237B7-FDA0-4F09-8148-C483321AD2D9}">
          <dgm14:cNvPr xmlns:dgm14="http://schemas.microsoft.com/office/drawing/2010/diagram" id="0" name="" descr="Businessman"/>
        </a:ext>
      </dgm:extLst>
    </dgm:pt>
    <dgm:pt modelId="{5EC7E623-C3B4-42D5-8123-C2E9DBD3C94C}" type="sibTrans" cxnId="{5D02098C-2ECC-47C0-8660-70B6EFC53A9D}">
      <dgm:prSet/>
      <dgm:spPr/>
      <dgm:t>
        <a:bodyPr/>
        <a:lstStyle/>
        <a:p>
          <a:endParaRPr lang="en-US"/>
        </a:p>
      </dgm:t>
    </dgm:pt>
    <dgm:pt modelId="{B8645396-0E9C-461A-A4EE-C11738A34FC0}" type="parTrans" cxnId="{5D02098C-2ECC-47C0-8660-70B6EFC53A9D}">
      <dgm:prSet/>
      <dgm:spPr/>
      <dgm:t>
        <a:bodyPr/>
        <a:lstStyle/>
        <a:p>
          <a:endParaRPr lang="en-US"/>
        </a:p>
      </dgm:t>
    </dgm:pt>
    <dgm:pt modelId="{ED07D604-A1FA-45C2-83E8-46304F4E23CF}" type="pres">
      <dgm:prSet presAssocID="{A1CF204F-A4AE-4C27-A499-A84CC462CB14}" presName="Name0" presStyleCnt="0"/>
      <dgm:spPr/>
    </dgm:pt>
    <dgm:pt modelId="{60DFF8CA-6103-4981-914D-3C38802974B5}" type="pres">
      <dgm:prSet presAssocID="{A1CF204F-A4AE-4C27-A499-A84CC462CB14}" presName="rect1" presStyleLbl="node0" presStyleIdx="0" presStyleCnt="1" custScaleX="100000" custScaleY="3605" custLinFactNeighborY="7638"/>
      <dgm:spPr/>
    </dgm:pt>
    <dgm:pt modelId="{555CF3B6-8260-41B2-8A09-5EFEF9CB6167}" type="pres">
      <dgm:prSet presAssocID="{676DE0A4-046E-4C76-A131-D2C54B5B49EE}" presName="rect2" presStyleLbl="fgImgPlace1" presStyleIdx="0" presStyleCnt="1" custScaleX="100000" custScaleY="116652" custLinFactNeighborY="-5994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6000" r="-46000"/>
          </a:stretch>
        </a:blipFill>
      </dgm:spPr>
    </dgm:pt>
  </dgm:ptLst>
  <dgm:cxnLst>
    <dgm:cxn modelId="{21A10683-E761-4FAE-9F14-B0BA15AFAFCF}" type="presOf" srcId="{676DE0A4-046E-4C76-A131-D2C54B5B49EE}" destId="{60DFF8CA-6103-4981-914D-3C38802974B5}" srcOrd="0" destOrd="0" presId="NewsLayout3_4/15/2011 5:17:28 PM#4"/>
    <dgm:cxn modelId="{5D02098C-2ECC-47C0-8660-70B6EFC53A9D}" srcId="{A1CF204F-A4AE-4C27-A499-A84CC462CB14}" destId="{676DE0A4-046E-4C76-A131-D2C54B5B49EE}" srcOrd="0" destOrd="0" parTransId="{B8645396-0E9C-461A-A4EE-C11738A34FC0}" sibTransId="{5EC7E623-C3B4-42D5-8123-C2E9DBD3C94C}"/>
    <dgm:cxn modelId="{71EB2892-744E-4AA0-B28A-999AEF085FE0}" type="presOf" srcId="{A1CF204F-A4AE-4C27-A499-A84CC462CB14}" destId="{ED07D604-A1FA-45C2-83E8-46304F4E23CF}" srcOrd="0" destOrd="0" presId="NewsLayout3_4/15/2011 5:17:28 PM#4"/>
    <dgm:cxn modelId="{95CA3F72-5860-4C61-8DBC-D1AF1A69EFB2}" type="presParOf" srcId="{ED07D604-A1FA-45C2-83E8-46304F4E23CF}" destId="{60DFF8CA-6103-4981-914D-3C38802974B5}" srcOrd="0" destOrd="0" presId="NewsLayout3_4/15/2011 5:17:28 PM#4"/>
    <dgm:cxn modelId="{4280DE17-21E2-49BD-8EB8-1E3F39C5C24E}" type="presParOf" srcId="{ED07D604-A1FA-45C2-83E8-46304F4E23CF}" destId="{555CF3B6-8260-41B2-8A09-5EFEF9CB6167}" srcOrd="1" destOrd="0" presId="NewsLayout3_4/15/2011 5:17:28 PM#4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0DFF8CA-6103-4981-914D-3C38802974B5}">
      <dsp:nvSpPr>
        <dsp:cNvPr id="0" name=""/>
        <dsp:cNvSpPr/>
      </dsp:nvSpPr>
      <dsp:spPr>
        <a:xfrm>
          <a:off x="0" y="6953960"/>
          <a:ext cx="1234440" cy="45719"/>
        </a:xfrm>
        <a:prstGeom prst="rect">
          <a:avLst/>
        </a:prstGeom>
        <a:noFill/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0" tIns="114300" rIns="114300" bIns="114300" numCol="1" spcCol="1270" anchor="t" anchorCtr="0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200" spc="-20" baseline="0">
              <a:solidFill>
                <a:schemeClr val="bg1"/>
              </a:solidFill>
            </a:rPr>
            <a:t>Vårt mål är bl.a arbeta med utvecklingsbistånd.</a:t>
          </a:r>
          <a:br>
            <a:rPr lang="en-US" sz="900" kern="200" spc="-10" baseline="0">
              <a:solidFill>
                <a:schemeClr val="bg1"/>
              </a:solidFill>
            </a:rPr>
          </a:br>
          <a:br>
            <a:rPr lang="en-US" sz="900" kern="200" spc="-10" baseline="0">
              <a:solidFill>
                <a:schemeClr val="bg1"/>
              </a:solidFill>
            </a:rPr>
          </a:br>
          <a:endParaRPr lang="en-US" sz="900" kern="200" spc="-10" baseline="0">
            <a:solidFill>
              <a:schemeClr val="bg1"/>
            </a:solidFill>
          </a:endParaRPr>
        </a:p>
      </dsp:txBody>
      <dsp:txXfrm>
        <a:off x="0" y="6953960"/>
        <a:ext cx="1234440" cy="45719"/>
      </dsp:txXfrm>
    </dsp:sp>
    <dsp:sp modelId="{555CF3B6-8260-41B2-8A09-5EFEF9CB6167}">
      <dsp:nvSpPr>
        <dsp:cNvPr id="0" name=""/>
        <dsp:cNvSpPr/>
      </dsp:nvSpPr>
      <dsp:spPr>
        <a:xfrm>
          <a:off x="0" y="430742"/>
          <a:ext cx="1234440" cy="5759995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6000" r="-46000"/>
          </a:stretch>
        </a:blip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NewsLayout3_4/15/2011 5:17:28 PM#4">
  <dgm:title val="Sidofält med bild"/>
  <dgm:desc val="Smal bild ovanför bildtext"/>
  <dgm:catLst>
    <dgm:cat type="list" pri="5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alg type="composite">
      <dgm:param type="ar" val="0.1936"/>
    </dgm:alg>
    <dgm:shape xmlns:r="http://schemas.openxmlformats.org/officeDocument/2006/relationships" r:blip="">
      <dgm:adjLst/>
    </dgm:shape>
    <dgm:constrLst>
      <dgm:constr type="primFontSz" for="des" ptType="node" op="equ" val="9"/>
      <dgm:constr type="l" for="ch" forName="rect1" refType="w" fact="0"/>
      <dgm:constr type="t" for="ch" forName="rect1" refType="h" fact="0.8011"/>
      <dgm:constr type="w" for="ch" forName="rect1" refType="w"/>
      <dgm:constr type="h" for="ch" forName="rect1" refType="h" fact="0.1989"/>
      <dgm:constr type="l" for="ch" forName="rect2" refType="w" fact="0"/>
      <dgm:constr type="t" for="ch" forName="rect2" refType="h" fact="0"/>
      <dgm:constr type="w" for="ch" forName="rect2" refType="w"/>
      <dgm:constr type="h" for="ch" forName="rect2" refType="h" fact="0.7744"/>
    </dgm:constrLst>
    <dgm:layoutNode name="rect1" styleLbl="node0">
      <dgm:alg type="tx">
        <dgm:param type="parTxLTRAlign" val="l"/>
        <dgm:param type="txAnchorVert" val="t"/>
      </dgm:alg>
      <dgm:shape xmlns:r="http://schemas.openxmlformats.org/officeDocument/2006/relationships" type="rect" r:blip="">
        <dgm:adjLst/>
      </dgm:shape>
      <dgm:presOf axis="ch self" ptType="node node" st="1 1" cnt="1 0"/>
      <dgm:constrLst>
        <dgm:constr type="lMarg" refType="primFontSz"/>
        <dgm:constr type="rMarg" refType="primFontSz"/>
        <dgm:constr type="tMarg" refType="primFontSz"/>
        <dgm:constr type="bMarg" refType="primFontSz"/>
      </dgm:constrLst>
      <dgm:ruleLst>
        <dgm:rule type="primFontSz" val="9" fact="NaN" max="NaN"/>
      </dgm:ruleLst>
    </dgm:layoutNode>
    <dgm:forEach name="Name1" axis="ch self" ptType="node node" st="1 1" cnt="1 1">
      <dgm:layoutNode name="rect2" styleLbl="fgImgPlace1">
        <dgm:alg type="sp"/>
        <dgm:shape xmlns:r="http://schemas.openxmlformats.org/officeDocument/2006/relationships" type="rect" r:blip="" blipPhldr="1">
          <dgm:adjLst/>
        </dgm:shape>
        <dgm:presOf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usiness Set_Red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EF4623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b" anchorCtr="0" forceAA="0" compatLnSpc="1">
        <a:prstTxWarp prst="textNoShape">
          <a:avLst/>
        </a:prstTxWarp>
        <a:sp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>Varsågod! Här är redovisningen där du kan läsa om föreningens verksamhet och ekonomi</Abstract>
  <CompanyAddress>
</CompanyAddress>
  <CompanyPhone>www.folks.se</CompanyPhone>
  <CompanyFax>https://www.facebook.com/InternationellaFolkhogskolanIGoteborg/</CompanyFax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7FC40E8-594D-4A6F-9C82-4D61305937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49CC7D-26CB-4B03-907B-CDE046263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Årsredovisning (röd och svart design)</Template>
  <TotalTime>477</TotalTime>
  <Pages>8</Pages>
  <Words>993</Words>
  <Characters>5265</Characters>
  <Application>Microsoft Office Word</Application>
  <DocSecurity>0</DocSecurity>
  <Lines>43</Lines>
  <Paragraphs>12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Inbjudan till halvårsmöte 2018</vt:lpstr>
      <vt:lpstr>Inbjudan till halvårsmöte 2018</vt:lpstr>
    </vt:vector>
  </TitlesOfParts>
  <Company>Internationella Folkhögskolan</Company>
  <LinksUpToDate>false</LinksUpToDate>
  <CharactersWithSpaces>6246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Inbjudan till halvårsmöte 2018</dc:title>
  <dc:subject/>
  <dc:creator>Martin Gustavsson (GT)</dc:creator>
  <cp:keywords/>
  <dc:description/>
  <cp:lastModifiedBy>Martin Gustavsson</cp:lastModifiedBy>
  <cp:revision>17</cp:revision>
  <cp:lastPrinted>2023-02-26T11:08:00Z</cp:lastPrinted>
  <dcterms:created xsi:type="dcterms:W3CDTF">2020-01-18T14:13:00Z</dcterms:created>
  <dcterms:modified xsi:type="dcterms:W3CDTF">2023-02-26T11:09:00Z</dcterms:modified>
  <cp:contentStatus>Mejl: info@folks.se</cp:contentStatus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TC028350649991</vt:lpwstr>
  </property>
</Properties>
</file>